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4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28D9" w:rsidP="06B8B32C" w:rsidRDefault="002B62F2" w14:paraId="67DD17EA" w14:textId="77777777">
      <w:pPr>
        <w:jc w:val="center"/>
        <w:rPr>
          <w:rFonts w:ascii="Calibri Light" w:hAnsi="Calibri Light" w:eastAsia="" w:cs="" w:asciiTheme="majorAscii" w:hAnsiTheme="majorAscii" w:eastAsiaTheme="majorEastAsia" w:cstheme="majorBidi"/>
          <w:b w:val="1"/>
          <w:bCs w:val="1"/>
          <w:spacing w:val="-10"/>
          <w:kern w:val="28"/>
          <w:sz w:val="72"/>
          <w:szCs w:val="72"/>
        </w:rPr>
      </w:pPr>
      <w:r w:rsidRPr="06B8B32C" w:rsidR="00E7028E">
        <w:rPr>
          <w:rFonts w:ascii="Calibri Light" w:hAnsi="Calibri Light" w:eastAsia="" w:cs="" w:asciiTheme="majorAscii" w:hAnsiTheme="majorAscii" w:eastAsiaTheme="majorEastAsia" w:cstheme="majorBidi"/>
          <w:b w:val="1"/>
          <w:bCs w:val="1"/>
          <w:spacing w:val="-10"/>
          <w:kern w:val="28"/>
          <w:sz w:val="72"/>
          <w:szCs w:val="72"/>
        </w:rPr>
        <w:t>Emergency Management Plan</w:t>
      </w:r>
    </w:p>
    <w:p w:rsidRPr="0097065F" w:rsidR="00E7028E" w:rsidP="06B8B32C" w:rsidRDefault="0097065F" w14:paraId="27EB659E" w14:textId="77777777" w14:noSpellErr="1">
      <w:pPr>
        <w:jc w:val="center"/>
        <w:rPr>
          <w:rFonts w:ascii="Calibri Light" w:hAnsi="Calibri Light" w:eastAsia="" w:cs="" w:asciiTheme="majorAscii" w:hAnsiTheme="majorAscii" w:eastAsiaTheme="majorEastAsia" w:cstheme="majorBidi"/>
          <w:b w:val="1"/>
          <w:bCs w:val="1"/>
          <w:spacing w:val="-10"/>
          <w:kern w:val="28"/>
          <w:sz w:val="28"/>
          <w:szCs w:val="28"/>
        </w:rPr>
      </w:pPr>
      <w:r w:rsidRPr="06B8B32C" w:rsidR="0097065F">
        <w:rPr>
          <w:rFonts w:ascii="Calibri Light" w:hAnsi="Calibri Light" w:eastAsia="" w:cs="" w:asciiTheme="majorAscii" w:hAnsiTheme="majorAscii" w:eastAsiaTheme="majorEastAsia" w:cstheme="majorBidi"/>
          <w:b w:val="1"/>
          <w:bCs w:val="1"/>
          <w:spacing w:val="-10"/>
          <w:kern w:val="28"/>
          <w:sz w:val="28"/>
          <w:szCs w:val="28"/>
        </w:rPr>
        <w:t>&lt;</w:t>
      </w:r>
      <w:r w:rsidRPr="06B8B32C" w:rsidR="00E7028E">
        <w:rPr>
          <w:rFonts w:ascii="Calibri Light" w:hAnsi="Calibri Light" w:eastAsia="" w:cs="" w:asciiTheme="majorAscii" w:hAnsiTheme="majorAscii" w:eastAsiaTheme="majorEastAsia" w:cstheme="majorBidi"/>
          <w:b w:val="1"/>
          <w:bCs w:val="1"/>
          <w:spacing w:val="-10"/>
          <w:kern w:val="28"/>
          <w:sz w:val="28"/>
          <w:szCs w:val="28"/>
        </w:rPr>
        <w:t xml:space="preserve"> Event Name</w:t>
      </w:r>
      <w:r w:rsidRPr="06B8B32C" w:rsidR="0097065F">
        <w:rPr>
          <w:rFonts w:ascii="Calibri Light" w:hAnsi="Calibri Light" w:eastAsia="" w:cs="" w:asciiTheme="majorAscii" w:hAnsiTheme="majorAscii" w:eastAsiaTheme="majorEastAsia" w:cstheme="majorBidi"/>
          <w:b w:val="1"/>
          <w:bCs w:val="1"/>
          <w:spacing w:val="-10"/>
          <w:kern w:val="28"/>
          <w:sz w:val="28"/>
          <w:szCs w:val="28"/>
        </w:rPr>
        <w:t>&gt;</w:t>
      </w:r>
    </w:p>
    <w:p w:rsidRPr="0097065F" w:rsidR="0097065F" w:rsidP="06B8B32C" w:rsidRDefault="0097065F" w14:paraId="0CA630AC" w14:textId="77777777" w14:noSpellErr="1">
      <w:pPr>
        <w:jc w:val="center"/>
        <w:rPr>
          <w:rFonts w:ascii="Calibri Light" w:hAnsi="Calibri Light" w:eastAsia="" w:cs="" w:asciiTheme="majorAscii" w:hAnsiTheme="majorAscii" w:eastAsiaTheme="majorEastAsia" w:cstheme="majorBidi"/>
          <w:b w:val="1"/>
          <w:bCs w:val="1"/>
          <w:spacing w:val="-10"/>
          <w:kern w:val="28"/>
          <w:sz w:val="28"/>
          <w:szCs w:val="28"/>
        </w:rPr>
      </w:pPr>
      <w:r w:rsidRPr="06B8B32C" w:rsidR="0097065F">
        <w:rPr>
          <w:rFonts w:ascii="Calibri Light" w:hAnsi="Calibri Light" w:eastAsia="" w:cs="" w:asciiTheme="majorAscii" w:hAnsiTheme="majorAscii" w:eastAsiaTheme="majorEastAsia" w:cstheme="majorBidi"/>
          <w:b w:val="1"/>
          <w:bCs w:val="1"/>
          <w:spacing w:val="-10"/>
          <w:kern w:val="28"/>
          <w:sz w:val="28"/>
          <w:szCs w:val="28"/>
        </w:rPr>
        <w:t>&lt;</w:t>
      </w:r>
      <w:r w:rsidRPr="06B8B32C" w:rsidR="0097065F">
        <w:rPr>
          <w:rFonts w:ascii="Calibri Light" w:hAnsi="Calibri Light" w:eastAsia="" w:cs="" w:asciiTheme="majorAscii" w:hAnsiTheme="majorAscii" w:eastAsiaTheme="majorEastAsia" w:cstheme="majorBidi"/>
          <w:b w:val="1"/>
          <w:bCs w:val="1"/>
          <w:spacing w:val="-10"/>
          <w:kern w:val="28"/>
          <w:sz w:val="28"/>
          <w:szCs w:val="28"/>
        </w:rPr>
        <w:t>Event Date</w:t>
      </w:r>
      <w:r w:rsidRPr="06B8B32C" w:rsidR="0097065F">
        <w:rPr>
          <w:rFonts w:ascii="Calibri Light" w:hAnsi="Calibri Light" w:eastAsia="" w:cs="" w:asciiTheme="majorAscii" w:hAnsiTheme="majorAscii" w:eastAsiaTheme="majorEastAsia" w:cstheme="majorBidi"/>
          <w:b w:val="1"/>
          <w:bCs w:val="1"/>
          <w:spacing w:val="-10"/>
          <w:kern w:val="28"/>
          <w:sz w:val="28"/>
          <w:szCs w:val="28"/>
        </w:rPr>
        <w:t>&gt;</w:t>
      </w:r>
    </w:p>
    <w:p w:rsidR="00C724C8" w:rsidP="00A728D9" w:rsidRDefault="00C724C8" w14:paraId="5EA5FAE4" w14:textId="77777777">
      <w:pPr>
        <w:jc w:val="center"/>
      </w:pPr>
    </w:p>
    <w:p w:rsidR="004565D6" w:rsidP="005464CF" w:rsidRDefault="00C724C8" w14:paraId="2096F6D0" w14:textId="77777777">
      <w:pPr>
        <w:jc w:val="center"/>
        <w:rPr>
          <w:rStyle w:val="Emphasis"/>
          <w:b/>
          <w:bCs/>
        </w:rPr>
      </w:pPr>
      <w:r w:rsidRPr="00E01411">
        <w:rPr>
          <w:rStyle w:val="Emphasis"/>
          <w:b/>
          <w:bCs/>
        </w:rPr>
        <w:t xml:space="preserve">Version </w:t>
      </w:r>
      <w:proofErr w:type="gramStart"/>
      <w:r w:rsidR="002B62F2">
        <w:rPr>
          <w:rStyle w:val="Emphasis"/>
          <w:b/>
          <w:bCs/>
        </w:rPr>
        <w:t>1.0</w:t>
      </w:r>
      <w:r w:rsidRPr="00E01411">
        <w:rPr>
          <w:rStyle w:val="Emphasis"/>
          <w:b/>
          <w:bCs/>
        </w:rPr>
        <w:t xml:space="preserve">  |</w:t>
      </w:r>
      <w:proofErr w:type="gramEnd"/>
      <w:r w:rsidRPr="00E01411">
        <w:rPr>
          <w:rStyle w:val="Emphasis"/>
          <w:b/>
          <w:bCs/>
        </w:rPr>
        <w:t xml:space="preserve">  </w:t>
      </w:r>
      <w:r w:rsidR="00E01411">
        <w:rPr>
          <w:rStyle w:val="Emphasis"/>
          <w:b/>
          <w:bCs/>
        </w:rPr>
        <w:fldChar w:fldCharType="begin"/>
      </w:r>
      <w:r w:rsidR="00E01411">
        <w:rPr>
          <w:rStyle w:val="Emphasis"/>
          <w:b/>
          <w:bCs/>
        </w:rPr>
        <w:instrText xml:space="preserve"> DATE \@ "d MMMM yyyy" </w:instrText>
      </w:r>
      <w:r w:rsidR="00E01411">
        <w:rPr>
          <w:rStyle w:val="Emphasis"/>
          <w:b/>
          <w:bCs/>
        </w:rPr>
        <w:fldChar w:fldCharType="separate"/>
      </w:r>
      <w:r w:rsidR="00BB7E5A">
        <w:rPr>
          <w:rStyle w:val="Emphasis"/>
          <w:b/>
          <w:bCs/>
          <w:noProof/>
        </w:rPr>
        <w:t>28 June 2021</w:t>
      </w:r>
      <w:r w:rsidR="00E01411">
        <w:rPr>
          <w:rStyle w:val="Emphasis"/>
          <w:b/>
          <w:bCs/>
        </w:rPr>
        <w:fldChar w:fldCharType="end"/>
      </w:r>
    </w:p>
    <w:p w:rsidR="004565D6" w:rsidP="005464CF" w:rsidRDefault="004565D6" w14:paraId="5A875850" w14:textId="77777777" w14:noSpellErr="1">
      <w:pPr>
        <w:jc w:val="center"/>
        <w:rPr>
          <w:rStyle w:val="Emphasis"/>
          <w:b w:val="1"/>
          <w:bCs w:val="1"/>
        </w:rPr>
      </w:pPr>
    </w:p>
    <w:p w:rsidR="00DA1EBA" w:rsidP="06B8B32C" w:rsidRDefault="00DA1EBA" w14:paraId="1553CB3C" w14:textId="77777777" w14:noSpellErr="1">
      <w:pPr>
        <w:pStyle w:val="BodyText"/>
        <w:spacing w:line="256" w:lineRule="auto"/>
        <w:ind w:left="1258" w:right="1352"/>
        <w:jc w:val="center"/>
      </w:pPr>
      <w:r w:rsidRPr="06B8B32C" w:rsidR="00DA1EBA">
        <w:rPr>
          <w:b w:val="1"/>
          <w:bCs w:val="1"/>
        </w:rPr>
        <w:t>NOTE:</w:t>
      </w:r>
      <w:r w:rsidRPr="06B8B32C" w:rsidR="00DA1EBA">
        <w:rPr>
          <w:b w:val="1"/>
          <w:bCs w:val="1"/>
          <w:spacing w:val="-2"/>
        </w:rPr>
        <w:t xml:space="preserve"> </w:t>
      </w:r>
      <w:r w:rsidR="00DA1EBA">
        <w:rPr/>
        <w:t>Content</w:t>
      </w:r>
      <w:r w:rsidR="00DA1EBA">
        <w:rPr>
          <w:spacing w:val="-1"/>
        </w:rPr>
        <w:t xml:space="preserve"> </w:t>
      </w:r>
      <w:r w:rsidR="00DA1EBA">
        <w:rPr/>
        <w:t>contained</w:t>
      </w:r>
      <w:r w:rsidR="00DA1EBA">
        <w:rPr>
          <w:spacing w:val="1"/>
        </w:rPr>
        <w:t xml:space="preserve"> </w:t>
      </w:r>
      <w:r w:rsidR="00DA1EBA">
        <w:rPr/>
        <w:t>within is</w:t>
      </w:r>
      <w:r w:rsidR="00DA1EBA">
        <w:rPr>
          <w:spacing w:val="1"/>
        </w:rPr>
        <w:t xml:space="preserve"> </w:t>
      </w:r>
      <w:r w:rsidR="00DA1EBA">
        <w:rPr/>
        <w:t>current</w:t>
      </w:r>
      <w:r w:rsidR="00DA1EBA">
        <w:rPr>
          <w:spacing w:val="-6"/>
        </w:rPr>
        <w:t xml:space="preserve"> </w:t>
      </w:r>
      <w:r w:rsidR="00DA1EBA">
        <w:rPr/>
        <w:t>as</w:t>
      </w:r>
      <w:r w:rsidR="00DA1EBA">
        <w:rPr>
          <w:spacing w:val="1"/>
        </w:rPr>
        <w:t xml:space="preserve"> </w:t>
      </w:r>
      <w:r w:rsidR="00DA1EBA">
        <w:rPr/>
        <w:t>at</w:t>
      </w:r>
      <w:r w:rsidR="00DA1EBA">
        <w:rPr>
          <w:spacing w:val="-3"/>
        </w:rPr>
        <w:t xml:space="preserve"> </w:t>
      </w:r>
      <w:r w:rsidR="00DA1EBA">
        <w:rPr/>
        <w:t>the</w:t>
      </w:r>
      <w:r w:rsidR="00DA1EBA">
        <w:rPr>
          <w:spacing w:val="-4"/>
        </w:rPr>
        <w:t xml:space="preserve"> </w:t>
      </w:r>
      <w:r w:rsidR="00DA1EBA">
        <w:rPr/>
        <w:t>time of</w:t>
      </w:r>
      <w:r w:rsidR="00DA1EBA">
        <w:rPr>
          <w:spacing w:val="-5"/>
        </w:rPr>
        <w:t xml:space="preserve"> </w:t>
      </w:r>
      <w:r w:rsidR="00DA1EBA">
        <w:rPr/>
        <w:t>print.</w:t>
      </w:r>
      <w:r w:rsidR="00DA1EBA">
        <w:rPr>
          <w:spacing w:val="-5"/>
        </w:rPr>
        <w:t xml:space="preserve"> </w:t>
      </w:r>
      <w:r w:rsidR="00DA1EBA">
        <w:rPr/>
        <w:t>Content</w:t>
      </w:r>
      <w:r w:rsidR="00DA1EBA">
        <w:rPr>
          <w:spacing w:val="-6"/>
        </w:rPr>
        <w:t xml:space="preserve"> </w:t>
      </w:r>
      <w:r w:rsidR="00DA1EBA">
        <w:rPr/>
        <w:t>is</w:t>
      </w:r>
      <w:r w:rsidR="00DA1EBA">
        <w:rPr>
          <w:spacing w:val="-4"/>
        </w:rPr>
        <w:t xml:space="preserve"> </w:t>
      </w:r>
      <w:r w:rsidR="00DA1EBA">
        <w:rPr/>
        <w:t>subject</w:t>
      </w:r>
      <w:r w:rsidR="00DA1EBA">
        <w:rPr>
          <w:spacing w:val="-2"/>
        </w:rPr>
        <w:t xml:space="preserve"> </w:t>
      </w:r>
      <w:r w:rsidR="00DA1EBA">
        <w:rPr/>
        <w:t>to</w:t>
      </w:r>
      <w:r w:rsidR="00DA1EBA">
        <w:rPr>
          <w:spacing w:val="2"/>
        </w:rPr>
        <w:t xml:space="preserve"> </w:t>
      </w:r>
      <w:r w:rsidR="00DA1EBA">
        <w:rPr/>
        <w:t>change and</w:t>
      </w:r>
      <w:r w:rsidR="00DA1EBA">
        <w:rPr>
          <w:spacing w:val="1"/>
        </w:rPr>
        <w:t xml:space="preserve"> </w:t>
      </w:r>
      <w:r w:rsidR="00DA1EBA">
        <w:rPr/>
        <w:t>will</w:t>
      </w:r>
      <w:r w:rsidR="00DA1EBA">
        <w:rPr>
          <w:spacing w:val="-7"/>
        </w:rPr>
        <w:t xml:space="preserve"> </w:t>
      </w:r>
      <w:r w:rsidR="00DA1EBA">
        <w:rPr/>
        <w:t>be</w:t>
      </w:r>
      <w:r w:rsidR="00DA1EBA">
        <w:rPr>
          <w:spacing w:val="-51"/>
        </w:rPr>
        <w:t xml:space="preserve"> </w:t>
      </w:r>
      <w:r w:rsidR="00DA1EBA">
        <w:rPr/>
        <w:t>updated</w:t>
      </w:r>
      <w:r w:rsidR="00DA1EBA">
        <w:rPr>
          <w:spacing w:val="2"/>
        </w:rPr>
        <w:t xml:space="preserve"> </w:t>
      </w:r>
      <w:r w:rsidR="00DA1EBA">
        <w:rPr/>
        <w:t>as</w:t>
      </w:r>
      <w:r w:rsidR="00DA1EBA">
        <w:rPr>
          <w:spacing w:val="-6"/>
        </w:rPr>
        <w:t xml:space="preserve"> </w:t>
      </w:r>
      <w:r w:rsidR="00DA1EBA">
        <w:rPr/>
        <w:t>planning</w:t>
      </w:r>
      <w:r w:rsidR="00DA1EBA">
        <w:rPr>
          <w:spacing w:val="-1"/>
        </w:rPr>
        <w:t xml:space="preserve"> </w:t>
      </w:r>
      <w:r w:rsidR="00DA1EBA">
        <w:rPr/>
        <w:t>progresses</w:t>
      </w:r>
      <w:r w:rsidR="00654259">
        <w:rPr/>
        <w:t>.</w:t>
      </w:r>
    </w:p>
    <w:p w:rsidR="00DA1EBA" w:rsidP="005464CF" w:rsidRDefault="00DA1EBA" w14:paraId="4AA86BED" w14:textId="77777777">
      <w:pPr>
        <w:jc w:val="center"/>
        <w:rPr>
          <w:rStyle w:val="Emphasis"/>
          <w:b/>
          <w:bCs/>
        </w:rPr>
      </w:pPr>
    </w:p>
    <w:p w:rsidR="004565D6" w:rsidP="005464CF" w:rsidRDefault="004565D6" w14:paraId="3A41469A" w14:textId="77777777">
      <w:pPr>
        <w:jc w:val="center"/>
        <w:rPr>
          <w:rStyle w:val="Emphasis"/>
          <w:b/>
          <w:bCs/>
        </w:rPr>
      </w:pPr>
    </w:p>
    <w:p w:rsidR="004565D6" w:rsidP="005464CF" w:rsidRDefault="004565D6" w14:paraId="753E642C" w14:textId="77777777">
      <w:pPr>
        <w:jc w:val="center"/>
        <w:rPr>
          <w:rStyle w:val="Emphasis"/>
          <w:b/>
          <w:bCs/>
        </w:rPr>
      </w:pPr>
    </w:p>
    <w:p w:rsidR="00C724C8" w:rsidP="00F16CE1" w:rsidRDefault="00C724C8" w14:paraId="7595F134" w14:textId="77777777">
      <w:pPr>
        <w:sectPr w:rsidR="00C724C8" w:rsidSect="00C724C8">
          <w:headerReference w:type="default" r:id="rId13"/>
          <w:footerReference w:type="default" r:id="rId14"/>
          <w:headerReference w:type="first" r:id="rId15"/>
          <w:pgSz w:w="11906" w:h="16838" w:orient="portrait"/>
          <w:pgMar w:top="9639" w:right="1134" w:bottom="1134" w:left="1134" w:header="709" w:footer="709" w:gutter="0"/>
          <w:cols w:space="708"/>
          <w:titlePg/>
          <w:docGrid w:linePitch="360"/>
          <w:footerReference w:type="first" r:id="Rc9e9cc99c261499a"/>
        </w:sectPr>
      </w:pPr>
    </w:p>
    <w:sdt>
      <w:sdtPr>
        <w:rPr>
          <w:rFonts w:asciiTheme="minorHAnsi" w:hAnsiTheme="minorHAnsi" w:eastAsiaTheme="minorHAnsi" w:cstheme="minorBidi"/>
          <w:color w:val="auto"/>
          <w:sz w:val="20"/>
          <w:szCs w:val="20"/>
          <w:lang w:val="en-AU"/>
        </w:rPr>
        <w:id w:val="290557999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</w:rPr>
      </w:sdtEndPr>
      <w:sdtContent>
        <w:p w:rsidR="007158AA" w:rsidRDefault="007158AA" w14:paraId="14535699" w14:textId="77777777">
          <w:pPr>
            <w:pStyle w:val="TOCHeading"/>
          </w:pPr>
          <w:r>
            <w:t>Contents</w:t>
          </w:r>
        </w:p>
        <w:p w:rsidR="00BB7E5A" w:rsidRDefault="007158AA" w14:paraId="1039CFF0" w14:textId="7C81D9E0">
          <w:pPr>
            <w:pStyle w:val="TOC1"/>
            <w:tabs>
              <w:tab w:val="left" w:pos="44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75791071">
            <w:r w:rsidRPr="00BE6738" w:rsidR="00BB7E5A">
              <w:rPr>
                <w:rStyle w:val="Hyperlink"/>
                <w:noProof/>
              </w:rPr>
              <w:t>1</w:t>
            </w:r>
            <w:r w:rsidR="00BB7E5A"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 w:rsidR="00BB7E5A">
              <w:rPr>
                <w:rStyle w:val="Hyperlink"/>
                <w:noProof/>
              </w:rPr>
              <w:t>Introduction</w:t>
            </w:r>
            <w:r w:rsidR="00BB7E5A">
              <w:rPr>
                <w:noProof/>
                <w:webHidden/>
              </w:rPr>
              <w:tab/>
            </w:r>
            <w:r w:rsidR="00BB7E5A">
              <w:rPr>
                <w:noProof/>
                <w:webHidden/>
              </w:rPr>
              <w:fldChar w:fldCharType="begin"/>
            </w:r>
            <w:r w:rsidR="00BB7E5A">
              <w:rPr>
                <w:noProof/>
                <w:webHidden/>
              </w:rPr>
              <w:instrText xml:space="preserve"> PAGEREF _Toc75791071 \h </w:instrText>
            </w:r>
            <w:r w:rsidR="00BB7E5A">
              <w:rPr>
                <w:noProof/>
                <w:webHidden/>
              </w:rPr>
            </w:r>
            <w:r w:rsidR="00BB7E5A">
              <w:rPr>
                <w:noProof/>
                <w:webHidden/>
              </w:rPr>
              <w:fldChar w:fldCharType="separate"/>
            </w:r>
            <w:r w:rsidR="00BB7E5A">
              <w:rPr>
                <w:noProof/>
                <w:webHidden/>
              </w:rPr>
              <w:t>2</w:t>
            </w:r>
            <w:r w:rsidR="00BB7E5A"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14EAD161" w14:textId="284037A5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072">
            <w:r w:rsidRPr="00BE6738">
              <w:rPr>
                <w:rStyle w:val="Hyperlink"/>
                <w:noProof/>
              </w:rPr>
              <w:t>1.1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Purpose of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0F6F29A4" w14:textId="64FCE513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11">
            <w:r w:rsidRPr="00BE6738">
              <w:rPr>
                <w:rStyle w:val="Hyperlink"/>
                <w:noProof/>
              </w:rPr>
              <w:t>1.2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Event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369D4348" w14:textId="61EF8FE3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12">
            <w:r w:rsidRPr="00BE6738">
              <w:rPr>
                <w:rStyle w:val="Hyperlink"/>
                <w:noProof/>
              </w:rPr>
              <w:t>1.3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Schedule &amp; Key Timings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4A2AFEAB" w14:textId="498B0884">
          <w:pPr>
            <w:pStyle w:val="TOC1"/>
            <w:tabs>
              <w:tab w:val="left" w:pos="44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13">
            <w:r w:rsidRPr="00BE6738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Event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6E78B3F8" w14:textId="4309391F">
          <w:pPr>
            <w:pStyle w:val="TOC1"/>
            <w:tabs>
              <w:tab w:val="left" w:pos="44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14">
            <w:r w:rsidRPr="00BE6738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Communication &amp; Consultation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279D26BC" w14:textId="512C099E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15">
            <w:r w:rsidRPr="00BE6738">
              <w:rPr>
                <w:rStyle w:val="Hyperlink"/>
                <w:noProof/>
              </w:rPr>
              <w:t>3.1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Event Management Team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52E3B4AA" w14:textId="0CC68F08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16">
            <w:r w:rsidRPr="00BE6738">
              <w:rPr>
                <w:rStyle w:val="Hyperlink"/>
                <w:noProof/>
              </w:rPr>
              <w:t>3.2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Emergency Management Team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0496CAB5" w14:textId="0DABFCA1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17">
            <w:r w:rsidRPr="00BE6738">
              <w:rPr>
                <w:rStyle w:val="Hyperlink"/>
                <w:noProof/>
              </w:rPr>
              <w:t>3.3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Communications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27EB3947" w14:textId="6883863B">
          <w:pPr>
            <w:pStyle w:val="TOC1"/>
            <w:tabs>
              <w:tab w:val="left" w:pos="44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18">
            <w:r w:rsidRPr="00BE6738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Emergency Management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06012320" w14:textId="4E4D1D31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19">
            <w:r w:rsidRPr="00BE6738">
              <w:rPr>
                <w:rStyle w:val="Hyperlink"/>
                <w:noProof/>
              </w:rPr>
              <w:t>4.1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First Aid/Medical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74AD3D4A" w14:textId="6CCF9ADC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20">
            <w:r w:rsidRPr="00BE6738">
              <w:rPr>
                <w:rStyle w:val="Hyperlink"/>
                <w:noProof/>
              </w:rPr>
              <w:t>4.2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Fire Prevention &amp; Response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351548B4" w14:textId="4C9F9EFD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21">
            <w:r w:rsidRPr="00BE6738">
              <w:rPr>
                <w:rStyle w:val="Hyperlink"/>
                <w:noProof/>
              </w:rPr>
              <w:t>4.3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Crowd Control/Security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0C92EEF2" w14:textId="13A7175A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22">
            <w:r w:rsidRPr="00BE6738">
              <w:rPr>
                <w:rStyle w:val="Hyperlink"/>
                <w:noProof/>
              </w:rPr>
              <w:t>4.4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Emergency Evacuation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7BE56D50" w14:textId="073DF3DF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23">
            <w:r w:rsidRPr="00BE6738">
              <w:rPr>
                <w:rStyle w:val="Hyperlink"/>
                <w:noProof/>
              </w:rPr>
              <w:t>4.5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Weather Monitoring &amp; Response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2B9F8722" w14:textId="5309EF62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24">
            <w:r w:rsidRPr="00BE6738">
              <w:rPr>
                <w:rStyle w:val="Hyperlink"/>
                <w:noProof/>
              </w:rPr>
              <w:t>4.6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Event Contingency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220FDA93" w14:textId="7A418281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25">
            <w:r w:rsidRPr="00BE6738">
              <w:rPr>
                <w:rStyle w:val="Hyperlink"/>
                <w:noProof/>
              </w:rPr>
              <w:t>4.7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Other Emergencies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55410E38" w14:textId="09A98826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26">
            <w:r w:rsidRPr="00BE6738">
              <w:rPr>
                <w:rStyle w:val="Hyperlink"/>
                <w:noProof/>
              </w:rPr>
              <w:t>4.8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Training &amp; Briefing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3BCB6BDC" w14:textId="004D5560">
          <w:pPr>
            <w:pStyle w:val="TOC2"/>
            <w:tabs>
              <w:tab w:val="left" w:pos="88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27">
            <w:r w:rsidRPr="00BE6738">
              <w:rPr>
                <w:rStyle w:val="Hyperlink"/>
                <w:noProof/>
              </w:rPr>
              <w:t>4.9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Post Event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05F5B7E2" w14:textId="0BDECB41">
          <w:pPr>
            <w:pStyle w:val="TOC1"/>
            <w:tabs>
              <w:tab w:val="left" w:pos="44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28">
            <w:r w:rsidRPr="00BE6738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Site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E5A" w:rsidRDefault="00BB7E5A" w14:paraId="3E9C0E3A" w14:textId="1057D639">
          <w:pPr>
            <w:pStyle w:val="TOC1"/>
            <w:tabs>
              <w:tab w:val="left" w:pos="440"/>
              <w:tab w:val="right" w:leader="dot" w:pos="10194"/>
            </w:tabs>
            <w:rPr>
              <w:rFonts w:eastAsiaTheme="minorEastAsia"/>
              <w:noProof/>
              <w:szCs w:val="22"/>
              <w:lang w:eastAsia="en-AU"/>
            </w:rPr>
          </w:pPr>
          <w:hyperlink w:history="1" w:anchor="_Toc75791129">
            <w:r w:rsidRPr="00BE6738">
              <w:rPr>
                <w:rStyle w:val="Hyperlink"/>
                <w:noProof/>
              </w:rPr>
              <w:t>6</w:t>
            </w:r>
            <w:r>
              <w:rPr>
                <w:rFonts w:eastAsiaTheme="minorEastAsia"/>
                <w:noProof/>
                <w:szCs w:val="22"/>
                <w:lang w:eastAsia="en-AU"/>
              </w:rPr>
              <w:tab/>
            </w:r>
            <w:r w:rsidRPr="00BE6738">
              <w:rPr>
                <w:rStyle w:val="Hyperlink"/>
                <w:noProof/>
              </w:rPr>
              <w:t>Emergency Contact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_Toc75791129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58AA" w:rsidRDefault="007158AA" w14:paraId="27156D74" w14:textId="03DA9899">
          <w:r>
            <w:rPr>
              <w:b/>
              <w:bCs/>
              <w:noProof/>
            </w:rPr>
            <w:fldChar w:fldCharType="end"/>
          </w:r>
        </w:p>
      </w:sdtContent>
    </w:sdt>
    <w:p w:rsidR="005764A7" w:rsidRDefault="005764A7" w14:paraId="7C14B5CE" w14:textId="77777777">
      <w:pPr>
        <w:rPr>
          <w:rFonts w:cstheme="minorHAnsi"/>
          <w:b/>
          <w:bCs/>
          <w:sz w:val="32"/>
          <w:szCs w:val="32"/>
        </w:rPr>
      </w:pPr>
      <w:r>
        <w:br w:type="page"/>
      </w:r>
    </w:p>
    <w:p w:rsidR="005F1EC8" w:rsidP="00C43A61" w:rsidRDefault="00BD054D" w14:paraId="418FA8A8" w14:textId="4DC57D9F">
      <w:pPr>
        <w:pStyle w:val="Heading1"/>
        <w:rPr/>
      </w:pPr>
      <w:bookmarkStart w:name="_Toc75791071" w:id="25"/>
      <w:r w:rsidR="008705B6">
        <w:rPr/>
        <w:t>Introduction</w:t>
      </w:r>
      <w:bookmarkEnd w:id="25"/>
    </w:p>
    <w:p w:rsidRPr="00E50C29" w:rsidR="00E50C29" w:rsidP="06B8B32C" w:rsidRDefault="00E50C29" w14:paraId="3F460295" w14:textId="77777777" w14:noSpellErr="1">
      <w:pPr>
        <w:pStyle w:val="Heading2"/>
        <w:rPr/>
      </w:pPr>
      <w:bookmarkStart w:name="_Toc75791072" w:id="28"/>
      <w:r w:rsidR="00E50C29">
        <w:rPr/>
        <w:t>Purp</w:t>
      </w:r>
      <w:r w:rsidR="006A49E1">
        <w:rPr/>
        <w:t>ose of Plan</w:t>
      </w:r>
      <w:bookmarkEnd w:id="28"/>
    </w:p>
    <w:p w:rsidRPr="0048478E" w:rsidR="0048478E" w:rsidP="06B8B32C" w:rsidRDefault="0048478E" w14:paraId="7BDDE7E4" w14:textId="77777777">
      <w:pPr/>
      <w:r w:rsidRPr="06B8B32C" w:rsidR="0048478E">
        <w:rPr/>
        <w:t xml:space="preserve">The objective of this emergency management plan is to prepare </w:t>
      </w:r>
      <w:r w:rsidRPr="06B8B32C" w:rsidR="00771258">
        <w:rPr/>
        <w:t>the event</w:t>
      </w:r>
      <w:r w:rsidRPr="06B8B32C" w:rsidR="0048478E">
        <w:rPr/>
        <w:t xml:space="preserve"> workforce, </w:t>
      </w:r>
      <w:r w:rsidRPr="06B8B32C" w:rsidR="00771258">
        <w:rPr/>
        <w:t>contra</w:t>
      </w:r>
      <w:r w:rsidRPr="06B8B32C" w:rsidR="00F579F9">
        <w:rPr/>
        <w:t>ctors, officials, volunteers</w:t>
      </w:r>
      <w:r w:rsidRPr="06B8B32C" w:rsidR="0048478E">
        <w:rPr/>
        <w:t xml:space="preserve"> and</w:t>
      </w:r>
      <w:r w:rsidRPr="06B8B32C" w:rsidR="00F579F9">
        <w:rPr/>
        <w:t xml:space="preserve"> related</w:t>
      </w:r>
      <w:r w:rsidRPr="06B8B32C" w:rsidR="0048478E">
        <w:rPr/>
        <w:t xml:space="preserve"> agencies at the event for emergencies and evacuations</w:t>
      </w:r>
      <w:r w:rsidR="00FD50DD">
        <w:rPr>
          <w:szCs w:val="22"/>
        </w:rPr>
        <w:t>,</w:t>
      </w:r>
      <w:r w:rsidRPr="06B8B32C" w:rsidR="0048478E">
        <w:rPr/>
        <w:t xml:space="preserve"> and provide a clear course </w:t>
      </w:r>
      <w:r w:rsidRPr="06B8B32C" w:rsidR="0048478E">
        <w:rPr/>
        <w:t>of</w:t>
      </w:r>
      <w:r w:rsidRPr="0048478E" w:rsidR="0048478E">
        <w:rPr>
          <w:spacing w:val="-52"/>
          <w:szCs w:val="22"/>
        </w:rPr>
        <w:t xml:space="preserve"> </w:t>
      </w:r>
      <w:r w:rsidR="00F579F9">
        <w:rPr>
          <w:spacing w:val="-52"/>
          <w:szCs w:val="22"/>
        </w:rPr>
        <w:t xml:space="preserve"> </w:t>
      </w:r>
      <w:r w:rsidRPr="06B8B32C" w:rsidR="0048478E">
        <w:rPr/>
        <w:t>action</w:t>
      </w:r>
      <w:r w:rsidRPr="06B8B32C" w:rsidR="0048478E">
        <w:rPr/>
        <w:t xml:space="preserve"> to eliminate or minimise loss of life, injuries, and property damage. This plan should be </w:t>
      </w:r>
      <w:r w:rsidRPr="06B8B32C" w:rsidR="008705B6">
        <w:rPr/>
        <w:t>compiled</w:t>
      </w:r>
      <w:r w:rsidRPr="06B8B32C" w:rsidR="0048478E">
        <w:rPr/>
        <w:t xml:space="preserve"> in</w:t>
      </w:r>
      <w:r w:rsidRPr="0048478E" w:rsidR="0048478E">
        <w:rPr>
          <w:spacing w:val="-53"/>
          <w:szCs w:val="22"/>
        </w:rPr>
        <w:t xml:space="preserve"> </w:t>
      </w:r>
      <w:r w:rsidRPr="06B8B32C" w:rsidR="0048478E">
        <w:rPr/>
        <w:t>conjunction</w:t>
      </w:r>
      <w:r w:rsidRPr="0048478E" w:rsidR="0048478E">
        <w:rPr>
          <w:spacing w:val="-2"/>
          <w:szCs w:val="22"/>
        </w:rPr>
        <w:t xml:space="preserve"> </w:t>
      </w:r>
      <w:r w:rsidRPr="06B8B32C" w:rsidR="0048478E">
        <w:rPr/>
        <w:t>with</w:t>
      </w:r>
      <w:r w:rsidRPr="0048478E" w:rsidR="0048478E">
        <w:rPr>
          <w:spacing w:val="3"/>
          <w:szCs w:val="22"/>
        </w:rPr>
        <w:t xml:space="preserve"> </w:t>
      </w:r>
      <w:r w:rsidRPr="06B8B32C" w:rsidR="0048478E">
        <w:rPr/>
        <w:t>the</w:t>
      </w:r>
      <w:r w:rsidRPr="0048478E" w:rsidR="0048478E">
        <w:rPr>
          <w:spacing w:val="2"/>
          <w:szCs w:val="22"/>
        </w:rPr>
        <w:t xml:space="preserve"> </w:t>
      </w:r>
      <w:r w:rsidRPr="06B8B32C" w:rsidR="0048478E">
        <w:rPr/>
        <w:t>following</w:t>
      </w:r>
      <w:r w:rsidRPr="0048478E" w:rsidR="0048478E">
        <w:rPr>
          <w:spacing w:val="-1"/>
          <w:szCs w:val="22"/>
        </w:rPr>
        <w:t xml:space="preserve"> </w:t>
      </w:r>
      <w:r w:rsidRPr="06B8B32C" w:rsidR="0048478E">
        <w:rPr/>
        <w:t>documentation:</w:t>
      </w:r>
    </w:p>
    <w:p w:rsidR="00FD50DD" w:rsidP="00FD50DD" w:rsidRDefault="00F579F9" w14:paraId="0B1606E6" w14:textId="77777777" w14:noSpellErr="1">
      <w:pPr>
        <w:pStyle w:val="ListParagraph"/>
        <w:numPr>
          <w:ilvl w:val="0"/>
          <w:numId w:val="35"/>
        </w:numPr>
        <w:rPr/>
      </w:pPr>
      <w:r w:rsidR="00F579F9">
        <w:rPr/>
        <w:t>Event Management</w:t>
      </w:r>
      <w:r w:rsidR="00FD50DD">
        <w:rPr/>
        <w:t xml:space="preserve"> Plan</w:t>
      </w:r>
      <w:r w:rsidR="00F579F9">
        <w:rPr/>
        <w:t xml:space="preserve"> </w:t>
      </w:r>
    </w:p>
    <w:p w:rsidRPr="00FD50DD" w:rsidR="00F579F9" w:rsidP="06B8B32C" w:rsidRDefault="00F579F9" w14:paraId="67135CC6" w14:textId="77777777" w14:noSpellErr="1">
      <w:pPr>
        <w:pStyle w:val="ListParagraph"/>
        <w:numPr>
          <w:ilvl w:val="0"/>
          <w:numId w:val="35"/>
        </w:numPr>
        <w:rPr/>
      </w:pPr>
      <w:r w:rsidR="00F579F9">
        <w:rPr/>
        <w:t>Risk Management Plan</w:t>
      </w:r>
    </w:p>
    <w:p w:rsidR="0048478E" w:rsidRDefault="0048478E" w14:paraId="6CDB131C" w14:textId="77777777" w14:noSpellErr="1">
      <w:pPr>
        <w:pStyle w:val="ListParagraph"/>
        <w:numPr>
          <w:ilvl w:val="0"/>
          <w:numId w:val="35"/>
        </w:numPr>
        <w:rPr/>
      </w:pPr>
      <w:r w:rsidRPr="06B8B32C" w:rsidR="0048478E">
        <w:rPr/>
        <w:t>Covid</w:t>
      </w:r>
      <w:r w:rsidRPr="00FD50DD" w:rsidR="0048478E">
        <w:rPr>
          <w:spacing w:val="-1"/>
          <w:szCs w:val="22"/>
        </w:rPr>
        <w:t xml:space="preserve"> </w:t>
      </w:r>
      <w:r w:rsidRPr="06B8B32C" w:rsidR="0048478E">
        <w:rPr/>
        <w:t>Safe Plan</w:t>
      </w:r>
    </w:p>
    <w:p w:rsidRPr="00FD50DD" w:rsidR="00E75BA0" w:rsidP="06B8B32C" w:rsidRDefault="00E75BA0" w14:paraId="2B790AB1" w14:textId="77777777" w14:noSpellErr="1">
      <w:pPr>
        <w:pStyle w:val="ListParagraph"/>
        <w:numPr>
          <w:ilvl w:val="0"/>
          <w:numId w:val="35"/>
        </w:numPr>
        <w:rPr/>
      </w:pPr>
      <w:r w:rsidR="00E75BA0">
        <w:rPr/>
        <w:t xml:space="preserve">AusCycling Fatality </w:t>
      </w:r>
      <w:r w:rsidR="00E75BA0">
        <w:rPr/>
        <w:t>Plan</w:t>
      </w:r>
    </w:p>
    <w:p w:rsidRPr="00FD50DD" w:rsidR="0048478E" w:rsidP="06B8B32C" w:rsidRDefault="004E4E7B" w14:paraId="5D9BE2F8" w14:textId="77777777" w14:noSpellErr="1">
      <w:pPr>
        <w:pStyle w:val="ListParagraph"/>
        <w:numPr>
          <w:ilvl w:val="0"/>
          <w:numId w:val="35"/>
        </w:numPr>
        <w:rPr/>
      </w:pPr>
      <w:r w:rsidRPr="06B8B32C" w:rsidR="004E4E7B">
        <w:rPr/>
        <w:t xml:space="preserve">AusCycling </w:t>
      </w:r>
      <w:r w:rsidRPr="06B8B32C" w:rsidR="0048478E">
        <w:rPr/>
        <w:t>Incident</w:t>
      </w:r>
      <w:r w:rsidRPr="00FD50DD" w:rsidR="0048478E">
        <w:rPr>
          <w:spacing w:val="-2"/>
          <w:szCs w:val="22"/>
        </w:rPr>
        <w:t xml:space="preserve"> </w:t>
      </w:r>
      <w:r w:rsidRPr="06B8B32C" w:rsidR="0048478E">
        <w:rPr/>
        <w:t>Report</w:t>
      </w:r>
      <w:r w:rsidRPr="00FD50DD" w:rsidR="0048478E">
        <w:rPr>
          <w:spacing w:val="-6"/>
          <w:szCs w:val="22"/>
        </w:rPr>
        <w:t xml:space="preserve"> </w:t>
      </w:r>
      <w:r w:rsidRPr="06B8B32C" w:rsidR="0048478E">
        <w:rPr/>
        <w:t>Form</w:t>
      </w:r>
    </w:p>
    <w:p w:rsidRPr="00FD50DD" w:rsidR="0048478E" w:rsidP="06B8B32C" w:rsidRDefault="004E4E7B" w14:paraId="405F268D" w14:textId="77777777" w14:noSpellErr="1">
      <w:pPr>
        <w:pStyle w:val="ListParagraph"/>
        <w:numPr>
          <w:ilvl w:val="0"/>
          <w:numId w:val="35"/>
        </w:numPr>
        <w:rPr/>
      </w:pPr>
      <w:r w:rsidR="004E4E7B">
        <w:rPr/>
        <w:t xml:space="preserve">AusCycling </w:t>
      </w:r>
      <w:r w:rsidR="00B37172">
        <w:rPr/>
        <w:t>Extreme Weather Policy</w:t>
      </w:r>
    </w:p>
    <w:p w:rsidRPr="0048478E" w:rsidR="0048478E" w:rsidP="06B8B32C" w:rsidRDefault="0048478E" w14:paraId="1D56BCA0" w14:textId="77777777" w14:noSpellErr="1">
      <w:pPr/>
      <w:r w:rsidRPr="06B8B32C" w:rsidR="0048478E">
        <w:rPr/>
        <w:t>While these guidelines have been developed to deal with emergencies, it is important to remember</w:t>
      </w:r>
      <w:r w:rsidRPr="0048478E" w:rsidR="0048478E">
        <w:rPr>
          <w:spacing w:val="1"/>
          <w:szCs w:val="22"/>
        </w:rPr>
        <w:t xml:space="preserve"> </w:t>
      </w:r>
      <w:r w:rsidRPr="06B8B32C" w:rsidR="0048478E">
        <w:rPr/>
        <w:t>that emergencies can occur in various locations at any time, vary greatly in magnitude, scope, timing,</w:t>
      </w:r>
      <w:r w:rsidRPr="0048478E" w:rsidR="0048478E">
        <w:rPr>
          <w:spacing w:val="-52"/>
          <w:szCs w:val="22"/>
        </w:rPr>
        <w:t xml:space="preserve"> </w:t>
      </w:r>
      <w:r w:rsidRPr="06B8B32C" w:rsidR="0048478E">
        <w:rPr/>
        <w:t>and form. Common sense, a calm demeanour, clear communication lines and sound decision making</w:t>
      </w:r>
      <w:r w:rsidRPr="0048478E" w:rsidR="0048478E">
        <w:rPr>
          <w:spacing w:val="-52"/>
          <w:szCs w:val="22"/>
        </w:rPr>
        <w:t xml:space="preserve"> </w:t>
      </w:r>
      <w:r w:rsidR="00FE1AC2">
        <w:rPr>
          <w:spacing w:val="-52"/>
          <w:szCs w:val="22"/>
        </w:rPr>
        <w:t xml:space="preserve">  </w:t>
      </w:r>
      <w:r w:rsidRPr="06B8B32C" w:rsidR="00FE1AC2">
        <w:rPr/>
        <w:t xml:space="preserve"> are </w:t>
      </w:r>
      <w:r w:rsidRPr="06B8B32C" w:rsidR="0048478E">
        <w:rPr/>
        <w:t>the</w:t>
      </w:r>
      <w:r w:rsidRPr="0048478E" w:rsidR="0048478E">
        <w:rPr>
          <w:spacing w:val="2"/>
          <w:szCs w:val="22"/>
        </w:rPr>
        <w:t xml:space="preserve"> </w:t>
      </w:r>
      <w:r w:rsidRPr="06B8B32C" w:rsidR="0048478E">
        <w:rPr/>
        <w:t>important</w:t>
      </w:r>
      <w:r w:rsidRPr="0048478E" w:rsidR="0048478E">
        <w:rPr>
          <w:spacing w:val="-4"/>
          <w:szCs w:val="22"/>
        </w:rPr>
        <w:t xml:space="preserve"> </w:t>
      </w:r>
      <w:r w:rsidRPr="06B8B32C" w:rsidR="0048478E">
        <w:rPr/>
        <w:t>elements</w:t>
      </w:r>
      <w:r w:rsidRPr="0048478E" w:rsidR="0048478E">
        <w:rPr>
          <w:spacing w:val="3"/>
          <w:szCs w:val="22"/>
        </w:rPr>
        <w:t xml:space="preserve"> </w:t>
      </w:r>
      <w:r w:rsidRPr="06B8B32C" w:rsidR="0048478E">
        <w:rPr/>
        <w:t>in</w:t>
      </w:r>
      <w:r w:rsidRPr="0048478E" w:rsidR="0048478E">
        <w:rPr>
          <w:spacing w:val="3"/>
          <w:szCs w:val="22"/>
        </w:rPr>
        <w:t xml:space="preserve"> </w:t>
      </w:r>
      <w:r w:rsidRPr="06B8B32C" w:rsidR="0048478E">
        <w:rPr/>
        <w:t>an</w:t>
      </w:r>
      <w:r w:rsidRPr="0048478E" w:rsidR="0048478E">
        <w:rPr>
          <w:spacing w:val="-2"/>
          <w:szCs w:val="22"/>
        </w:rPr>
        <w:t xml:space="preserve"> </w:t>
      </w:r>
      <w:r w:rsidRPr="06B8B32C" w:rsidR="0048478E">
        <w:rPr/>
        <w:t>emergency.</w:t>
      </w:r>
    </w:p>
    <w:p w:rsidRPr="0048478E" w:rsidR="0048478E" w:rsidP="06B8B32C" w:rsidRDefault="0048478E" w14:paraId="238F11F4" w14:textId="77777777" w14:noSpellErr="1">
      <w:pPr/>
      <w:r w:rsidRPr="06B8B32C" w:rsidR="0048478E">
        <w:rPr/>
        <w:t>At the onset of an emergency, or when a pre-evacuation alert or evacuation is declared, all</w:t>
      </w:r>
      <w:r w:rsidRPr="0048478E" w:rsidR="0048478E">
        <w:rPr>
          <w:spacing w:val="1"/>
          <w:szCs w:val="22"/>
        </w:rPr>
        <w:t xml:space="preserve"> </w:t>
      </w:r>
      <w:r w:rsidRPr="06B8B32C" w:rsidR="0048478E">
        <w:rPr/>
        <w:t>nonessential</w:t>
      </w:r>
      <w:r w:rsidRPr="0048478E" w:rsidR="0048478E">
        <w:rPr>
          <w:spacing w:val="-5"/>
          <w:szCs w:val="22"/>
        </w:rPr>
        <w:t xml:space="preserve"> </w:t>
      </w:r>
      <w:r w:rsidRPr="06B8B32C" w:rsidR="0048478E">
        <w:rPr/>
        <w:t>operational</w:t>
      </w:r>
      <w:r w:rsidRPr="0048478E" w:rsidR="0048478E">
        <w:rPr>
          <w:spacing w:val="-5"/>
          <w:szCs w:val="22"/>
        </w:rPr>
        <w:t xml:space="preserve"> </w:t>
      </w:r>
      <w:r w:rsidRPr="06B8B32C" w:rsidR="0048478E">
        <w:rPr/>
        <w:t>communication</w:t>
      </w:r>
      <w:r w:rsidRPr="0048478E" w:rsidR="0048478E">
        <w:rPr>
          <w:spacing w:val="-3"/>
          <w:szCs w:val="22"/>
        </w:rPr>
        <w:t xml:space="preserve"> </w:t>
      </w:r>
      <w:r w:rsidRPr="06B8B32C" w:rsidR="0048478E">
        <w:rPr/>
        <w:t>must cease.</w:t>
      </w:r>
      <w:r w:rsidRPr="0048478E" w:rsidR="0048478E">
        <w:rPr>
          <w:spacing w:val="-5"/>
          <w:szCs w:val="22"/>
        </w:rPr>
        <w:t xml:space="preserve"> </w:t>
      </w:r>
      <w:r w:rsidRPr="06B8B32C" w:rsidR="0048478E">
        <w:rPr/>
        <w:t>Only communication</w:t>
      </w:r>
      <w:r w:rsidRPr="0048478E" w:rsidR="0048478E">
        <w:rPr>
          <w:spacing w:val="-8"/>
          <w:szCs w:val="22"/>
        </w:rPr>
        <w:t xml:space="preserve"> </w:t>
      </w:r>
      <w:r w:rsidRPr="06B8B32C" w:rsidR="0048478E">
        <w:rPr/>
        <w:t>directly</w:t>
      </w:r>
      <w:r w:rsidRPr="0048478E" w:rsidR="0048478E">
        <w:rPr>
          <w:spacing w:val="-5"/>
          <w:szCs w:val="22"/>
        </w:rPr>
        <w:t xml:space="preserve"> </w:t>
      </w:r>
      <w:r w:rsidRPr="06B8B32C" w:rsidR="0048478E">
        <w:rPr/>
        <w:t>relating</w:t>
      </w:r>
      <w:r w:rsidRPr="0048478E" w:rsidR="0048478E">
        <w:rPr>
          <w:spacing w:val="-3"/>
          <w:szCs w:val="22"/>
        </w:rPr>
        <w:t xml:space="preserve"> </w:t>
      </w:r>
      <w:r w:rsidRPr="06B8B32C" w:rsidR="0048478E">
        <w:rPr/>
        <w:t>to</w:t>
      </w:r>
      <w:r w:rsidRPr="0048478E" w:rsidR="0048478E">
        <w:rPr>
          <w:spacing w:val="-2"/>
          <w:szCs w:val="22"/>
        </w:rPr>
        <w:t xml:space="preserve"> </w:t>
      </w:r>
      <w:r w:rsidRPr="06B8B32C" w:rsidR="00FE1AC2">
        <w:rPr/>
        <w:t>the emergency</w:t>
      </w:r>
      <w:r w:rsidRPr="0048478E" w:rsidR="0048478E">
        <w:rPr>
          <w:spacing w:val="-4"/>
          <w:szCs w:val="22"/>
        </w:rPr>
        <w:t xml:space="preserve"> </w:t>
      </w:r>
      <w:r w:rsidRPr="06B8B32C" w:rsidR="0048478E">
        <w:rPr/>
        <w:t>should</w:t>
      </w:r>
      <w:r w:rsidRPr="0048478E" w:rsidR="0048478E">
        <w:rPr>
          <w:spacing w:val="-6"/>
          <w:szCs w:val="22"/>
        </w:rPr>
        <w:t xml:space="preserve"> </w:t>
      </w:r>
      <w:r w:rsidRPr="06B8B32C" w:rsidR="0048478E">
        <w:rPr/>
        <w:t>be</w:t>
      </w:r>
      <w:r w:rsidRPr="0048478E" w:rsidR="0048478E">
        <w:rPr>
          <w:spacing w:val="-2"/>
          <w:szCs w:val="22"/>
        </w:rPr>
        <w:t xml:space="preserve"> </w:t>
      </w:r>
      <w:r w:rsidRPr="06B8B32C" w:rsidR="0048478E">
        <w:rPr/>
        <w:t>made,</w:t>
      </w:r>
      <w:r w:rsidRPr="0048478E" w:rsidR="0048478E">
        <w:rPr>
          <w:spacing w:val="-3"/>
          <w:szCs w:val="22"/>
        </w:rPr>
        <w:t xml:space="preserve"> </w:t>
      </w:r>
      <w:r w:rsidRPr="06B8B32C" w:rsidR="0048478E">
        <w:rPr/>
        <w:t>and</w:t>
      </w:r>
      <w:r w:rsidRPr="0048478E" w:rsidR="0048478E">
        <w:rPr>
          <w:spacing w:val="-1"/>
          <w:szCs w:val="22"/>
        </w:rPr>
        <w:t xml:space="preserve"> </w:t>
      </w:r>
      <w:r w:rsidRPr="06B8B32C" w:rsidR="0048478E">
        <w:rPr/>
        <w:t>those</w:t>
      </w:r>
      <w:r w:rsidRPr="0048478E" w:rsidR="0048478E">
        <w:rPr>
          <w:spacing w:val="-2"/>
          <w:szCs w:val="22"/>
        </w:rPr>
        <w:t xml:space="preserve"> </w:t>
      </w:r>
      <w:r w:rsidRPr="06B8B32C" w:rsidR="0048478E">
        <w:rPr/>
        <w:t>messages</w:t>
      </w:r>
      <w:r w:rsidRPr="0048478E" w:rsidR="0048478E">
        <w:rPr>
          <w:spacing w:val="3"/>
          <w:szCs w:val="22"/>
        </w:rPr>
        <w:t xml:space="preserve"> </w:t>
      </w:r>
      <w:r w:rsidRPr="06B8B32C" w:rsidR="0048478E">
        <w:rPr/>
        <w:t>must</w:t>
      </w:r>
      <w:r w:rsidRPr="0048478E" w:rsidR="0048478E">
        <w:rPr>
          <w:spacing w:val="-8"/>
          <w:szCs w:val="22"/>
        </w:rPr>
        <w:t xml:space="preserve"> </w:t>
      </w:r>
      <w:r w:rsidRPr="06B8B32C" w:rsidR="0048478E">
        <w:rPr/>
        <w:t>be</w:t>
      </w:r>
      <w:r w:rsidRPr="0048478E" w:rsidR="0048478E">
        <w:rPr>
          <w:spacing w:val="-2"/>
          <w:szCs w:val="22"/>
        </w:rPr>
        <w:t xml:space="preserve"> </w:t>
      </w:r>
      <w:r w:rsidRPr="06B8B32C" w:rsidR="0048478E">
        <w:rPr/>
        <w:t>kept</w:t>
      </w:r>
      <w:r w:rsidRPr="0048478E" w:rsidR="0048478E">
        <w:rPr>
          <w:spacing w:val="-3"/>
          <w:szCs w:val="22"/>
        </w:rPr>
        <w:t xml:space="preserve"> </w:t>
      </w:r>
      <w:r w:rsidRPr="06B8B32C" w:rsidR="0048478E">
        <w:rPr/>
        <w:t>as</w:t>
      </w:r>
      <w:r w:rsidRPr="0048478E" w:rsidR="0048478E">
        <w:rPr>
          <w:spacing w:val="-2"/>
          <w:szCs w:val="22"/>
        </w:rPr>
        <w:t xml:space="preserve"> </w:t>
      </w:r>
      <w:r w:rsidRPr="06B8B32C" w:rsidR="0048478E">
        <w:rPr/>
        <w:t>brief</w:t>
      </w:r>
      <w:r w:rsidRPr="0048478E" w:rsidR="0048478E">
        <w:rPr>
          <w:spacing w:val="2"/>
          <w:szCs w:val="22"/>
        </w:rPr>
        <w:t xml:space="preserve"> </w:t>
      </w:r>
      <w:r w:rsidRPr="06B8B32C" w:rsidR="0048478E">
        <w:rPr/>
        <w:t>as</w:t>
      </w:r>
      <w:r w:rsidRPr="0048478E" w:rsidR="0048478E">
        <w:rPr>
          <w:spacing w:val="-2"/>
          <w:szCs w:val="22"/>
        </w:rPr>
        <w:t xml:space="preserve"> </w:t>
      </w:r>
      <w:r w:rsidRPr="06B8B32C" w:rsidR="0048478E">
        <w:rPr/>
        <w:t>possible.</w:t>
      </w:r>
    </w:p>
    <w:p w:rsidRPr="0048478E" w:rsidR="0048478E" w:rsidP="06B8B32C" w:rsidRDefault="0048478E" w14:paraId="3C5E0E17" w14:textId="10437D69">
      <w:pPr/>
      <w:r w:rsidRPr="06B8B32C" w:rsidR="0048478E">
        <w:rPr/>
        <w:t>Importantly, the plan also identifies the process by which there are official announcements made on</w:t>
      </w:r>
      <w:r w:rsidRPr="0048478E" w:rsidR="0048478E">
        <w:rPr>
          <w:spacing w:val="-52"/>
          <w:szCs w:val="22"/>
        </w:rPr>
        <w:t xml:space="preserve"> </w:t>
      </w:r>
      <w:r w:rsidRPr="06B8B32C" w:rsidR="0048478E">
        <w:rPr/>
        <w:t>behalf</w:t>
      </w:r>
      <w:r w:rsidRPr="0048478E" w:rsidR="0048478E">
        <w:rPr>
          <w:spacing w:val="-4"/>
          <w:szCs w:val="22"/>
        </w:rPr>
        <w:t xml:space="preserve"> </w:t>
      </w:r>
      <w:r w:rsidRPr="06B8B32C" w:rsidR="0048478E">
        <w:rPr/>
        <w:t>of</w:t>
      </w:r>
      <w:r w:rsidRPr="0048478E" w:rsidR="0048478E">
        <w:rPr>
          <w:spacing w:val="-3"/>
          <w:szCs w:val="22"/>
        </w:rPr>
        <w:t xml:space="preserve"> </w:t>
      </w:r>
      <w:r w:rsidRPr="06B8B32C" w:rsidR="0048478E">
        <w:rPr/>
        <w:t>the</w:t>
      </w:r>
      <w:r w:rsidRPr="0048478E" w:rsidR="0048478E">
        <w:rPr>
          <w:spacing w:val="-2"/>
          <w:szCs w:val="22"/>
        </w:rPr>
        <w:t xml:space="preserve"> </w:t>
      </w:r>
      <w:r w:rsidRPr="06B8B32C" w:rsidR="0048478E">
        <w:rPr/>
        <w:t>event and/or</w:t>
      </w:r>
      <w:r w:rsidRPr="0048478E" w:rsidR="0048478E">
        <w:rPr>
          <w:spacing w:val="4"/>
          <w:szCs w:val="22"/>
        </w:rPr>
        <w:t xml:space="preserve"> </w:t>
      </w:r>
      <w:r w:rsidRPr="06B8B32C" w:rsidR="0048478E">
        <w:rPr/>
        <w:t>key agencies</w:t>
      </w:r>
      <w:r w:rsidRPr="0048478E" w:rsidR="0048478E">
        <w:rPr>
          <w:spacing w:val="-1"/>
          <w:szCs w:val="22"/>
        </w:rPr>
        <w:t xml:space="preserve"> </w:t>
      </w:r>
      <w:r w:rsidRPr="06B8B32C" w:rsidR="0048478E">
        <w:rPr/>
        <w:t>in</w:t>
      </w:r>
      <w:r w:rsidRPr="0048478E" w:rsidR="0048478E">
        <w:rPr>
          <w:spacing w:val="-1"/>
          <w:szCs w:val="22"/>
        </w:rPr>
        <w:t xml:space="preserve"> </w:t>
      </w:r>
      <w:r w:rsidRPr="06B8B32C" w:rsidR="0048478E">
        <w:rPr/>
        <w:t>the</w:t>
      </w:r>
      <w:r w:rsidRPr="0048478E" w:rsidR="0048478E">
        <w:rPr>
          <w:spacing w:val="-3"/>
          <w:szCs w:val="22"/>
        </w:rPr>
        <w:t xml:space="preserve"> </w:t>
      </w:r>
      <w:r w:rsidRPr="06B8B32C" w:rsidR="0048478E">
        <w:rPr/>
        <w:t>case</w:t>
      </w:r>
      <w:r w:rsidRPr="0048478E" w:rsidR="0048478E">
        <w:rPr>
          <w:spacing w:val="-2"/>
          <w:szCs w:val="22"/>
        </w:rPr>
        <w:t xml:space="preserve"> </w:t>
      </w:r>
      <w:r w:rsidRPr="06B8B32C" w:rsidR="0048478E">
        <w:rPr/>
        <w:t>of</w:t>
      </w:r>
      <w:r w:rsidRPr="0048478E" w:rsidR="0048478E">
        <w:rPr>
          <w:spacing w:val="-3"/>
          <w:szCs w:val="22"/>
        </w:rPr>
        <w:t xml:space="preserve"> </w:t>
      </w:r>
      <w:r w:rsidRPr="06B8B32C" w:rsidR="0048478E">
        <w:rPr/>
        <w:t>an</w:t>
      </w:r>
      <w:r w:rsidRPr="0048478E" w:rsidR="0048478E">
        <w:rPr>
          <w:spacing w:val="2"/>
          <w:szCs w:val="22"/>
        </w:rPr>
        <w:t xml:space="preserve"> </w:t>
      </w:r>
      <w:r w:rsidRPr="06B8B32C" w:rsidR="0048478E">
        <w:rPr/>
        <w:t>emergency</w:t>
      </w:r>
      <w:r w:rsidRPr="0048478E" w:rsidR="0048478E">
        <w:rPr>
          <w:spacing w:val="1"/>
          <w:szCs w:val="22"/>
        </w:rPr>
        <w:t xml:space="preserve"> </w:t>
      </w:r>
      <w:r w:rsidRPr="06B8B32C" w:rsidR="0048478E">
        <w:rPr/>
        <w:t>incident</w:t>
      </w:r>
      <w:r w:rsidRPr="0048478E" w:rsidR="0048478E">
        <w:rPr>
          <w:spacing w:val="-8"/>
          <w:szCs w:val="22"/>
        </w:rPr>
        <w:t xml:space="preserve"> </w:t>
      </w:r>
      <w:r w:rsidRPr="06B8B32C" w:rsidR="0048478E">
        <w:rPr/>
        <w:t>or</w:t>
      </w:r>
      <w:r w:rsidRPr="0048478E" w:rsidR="0048478E">
        <w:rPr>
          <w:spacing w:val="-2"/>
          <w:szCs w:val="22"/>
        </w:rPr>
        <w:t xml:space="preserve"> </w:t>
      </w:r>
      <w:r w:rsidRPr="06B8B32C" w:rsidR="0048478E">
        <w:rPr/>
        <w:t>significant</w:t>
      </w:r>
      <w:r w:rsidRPr="0048478E" w:rsidR="0048478E">
        <w:rPr>
          <w:spacing w:val="1"/>
          <w:szCs w:val="22"/>
        </w:rPr>
        <w:t xml:space="preserve"> </w:t>
      </w:r>
      <w:r w:rsidRPr="06B8B32C" w:rsidR="0048478E">
        <w:rPr/>
        <w:t>decision.</w:t>
      </w:r>
      <w:bookmarkStart w:name="_Toc75791014" w:id="222"/>
      <w:bookmarkStart w:name="_Toc75791073" w:id="223"/>
      <w:bookmarkEnd w:id="222"/>
      <w:bookmarkEnd w:id="223"/>
    </w:p>
    <w:p w:rsidR="06B8B32C" w:rsidP="06B8B32C" w:rsidRDefault="06B8B32C" w14:paraId="0D01D18D" w14:textId="6E264C95">
      <w:pPr>
        <w:pStyle w:val="Normal"/>
      </w:pPr>
    </w:p>
    <w:p w:rsidRPr="00A90750" w:rsidR="004E2D1D" w:rsidP="004E2D1D" w:rsidRDefault="004E2D1D" w14:paraId="25C42993" w14:textId="77777777" w14:noSpellErr="1">
      <w:pPr>
        <w:pStyle w:val="Heading2"/>
        <w:rPr/>
      </w:pPr>
      <w:bookmarkStart w:name="_Toc75791111" w:id="348"/>
      <w:r w:rsidR="004E2D1D">
        <w:rPr/>
        <w:t>Event Overview</w:t>
      </w:r>
      <w:bookmarkEnd w:id="348"/>
    </w:p>
    <w:p w:rsidR="00125D8D" w:rsidP="06B8B32C" w:rsidRDefault="00125D8D" w14:paraId="717BBBAC" w14:textId="77777777" w14:noSpellErr="1">
      <w:pPr>
        <w:rPr>
          <w:sz w:val="24"/>
          <w:szCs w:val="24"/>
        </w:rPr>
      </w:pPr>
      <w:r w:rsidR="00125D8D">
        <w:rPr/>
        <w:t xml:space="preserve">&lt;Insert Host&gt; is hosting the &lt;Insert Event Name&gt;. This will be a &lt;Gold/Silver/Bronze&gt; event and therefore will be conducted under the guidance of the </w:t>
      </w:r>
      <w:r>
        <w:fldChar w:fldCharType="begin"/>
      </w:r>
      <w:r>
        <w:instrText xml:space="preserve"> HYPERLINK "https://auscycling.org.au/page/about/governance-rules-policies" \h </w:instrText>
      </w:r>
      <w:r>
        <w:fldChar w:fldCharType="separate"/>
      </w:r>
      <w:r w:rsidR="00125D8D">
        <w:rPr/>
        <w:t>AusCycling Technical Regulations</w:t>
      </w:r>
      <w:r>
        <w:fldChar w:fldCharType="end"/>
      </w:r>
      <w:r w:rsidR="00125D8D">
        <w:rPr/>
        <w:t>.</w:t>
      </w:r>
      <w:r w:rsidRPr="06B8B32C" w:rsidR="00125D8D">
        <w:rPr>
          <w:sz w:val="24"/>
          <w:szCs w:val="24"/>
        </w:rPr>
        <w:t xml:space="preserve"> </w:t>
      </w:r>
    </w:p>
    <w:p w:rsidR="004D7439" w:rsidP="06B8B32C" w:rsidRDefault="004D7439" w14:paraId="32DBBC6E" w14:textId="77777777">
      <w:pPr>
        <w:rPr>
          <w:sz w:val="24"/>
          <w:szCs w:val="24"/>
        </w:rPr>
      </w:pPr>
      <w:r w:rsidRPr="06B8B32C" w:rsidR="004D7439">
        <w:rPr>
          <w:sz w:val="24"/>
          <w:szCs w:val="24"/>
        </w:rPr>
        <w:t xml:space="preserve">&lt;Provide details on event format </w:t>
      </w:r>
      <w:proofErr w:type="gramStart"/>
      <w:r w:rsidRPr="06B8B32C" w:rsidR="004D7439">
        <w:rPr>
          <w:sz w:val="24"/>
          <w:szCs w:val="24"/>
        </w:rPr>
        <w:t>i.e.</w:t>
      </w:r>
      <w:proofErr w:type="gramEnd"/>
      <w:r w:rsidRPr="06B8B32C" w:rsidR="004D7439">
        <w:rPr>
          <w:sz w:val="24"/>
          <w:szCs w:val="24"/>
        </w:rPr>
        <w:t xml:space="preserve"> </w:t>
      </w:r>
      <w:r w:rsidRPr="06B8B32C" w:rsidR="00261661">
        <w:rPr>
          <w:sz w:val="24"/>
          <w:szCs w:val="24"/>
        </w:rPr>
        <w:t>disciplines</w:t>
      </w:r>
      <w:r w:rsidRPr="06B8B32C" w:rsidR="0090178C">
        <w:rPr>
          <w:sz w:val="24"/>
          <w:szCs w:val="24"/>
        </w:rPr>
        <w:t xml:space="preserve"> and categories</w:t>
      </w:r>
      <w:r w:rsidRPr="06B8B32C" w:rsidR="00261661">
        <w:rPr>
          <w:sz w:val="24"/>
          <w:szCs w:val="24"/>
        </w:rPr>
        <w:t>)</w:t>
      </w:r>
    </w:p>
    <w:p w:rsidRPr="00A90750" w:rsidR="00656B40" w:rsidP="00656B40" w:rsidRDefault="00656B40" w14:paraId="32D8A70C" w14:textId="77777777" w14:noSpellErr="1">
      <w:pPr>
        <w:pStyle w:val="Heading2"/>
        <w:rPr/>
      </w:pPr>
      <w:bookmarkStart w:name="_Toc75791112" w:id="358"/>
      <w:r w:rsidR="00656B40">
        <w:rPr/>
        <w:t>Schedule &amp; Key Timings</w:t>
      </w:r>
      <w:bookmarkEnd w:id="358"/>
    </w:p>
    <w:p w:rsidR="005035BA" w:rsidP="06B8B32C" w:rsidRDefault="005035BA" w14:paraId="3C8D3E18" w14:textId="77777777" w14:noSpellErr="1">
      <w:pPr/>
      <w:r w:rsidR="005035BA">
        <w:rPr/>
        <w:t>Competition will be held on &lt;Insert days/times&gt;</w:t>
      </w:r>
    </w:p>
    <w:p w:rsidR="005035BA" w:rsidP="06B8B32C" w:rsidRDefault="005035BA" w14:paraId="1193E42E" w14:textId="77777777" w14:noSpellErr="1">
      <w:pPr/>
      <w:r w:rsidR="005035BA">
        <w:rPr/>
        <w:t>Official Practice will be held on &lt;Insert days/times&gt;</w:t>
      </w:r>
    </w:p>
    <w:p w:rsidR="005035BA" w:rsidP="06B8B32C" w:rsidRDefault="005035BA" w14:paraId="71A57ACC" w14:textId="77777777" w14:noSpellErr="1">
      <w:pPr/>
      <w:r w:rsidR="005035BA">
        <w:rPr/>
        <w:t>Event set up will occur from held on &lt;Insert days/times&gt;and bump out will be completed by &lt;Insert days/times&gt;</w:t>
      </w:r>
    </w:p>
    <w:p w:rsidR="008705B6" w:rsidRDefault="005035BA" w14:paraId="7464C5E3" w14:textId="77777777" w14:noSpellErr="1">
      <w:r w:rsidR="005035BA">
        <w:rPr/>
        <w:t xml:space="preserve">The full event schedule can be found in Appendix </w:t>
      </w:r>
      <w:r w:rsidR="005035BA">
        <w:rPr/>
        <w:t>A</w:t>
      </w:r>
      <w:r w:rsidR="005035BA">
        <w:rPr/>
        <w:t xml:space="preserve"> &lt;Insert schedule into Appendix </w:t>
      </w:r>
      <w:r w:rsidR="005035BA">
        <w:rPr/>
        <w:t>A</w:t>
      </w:r>
      <w:r w:rsidR="005035BA">
        <w:rPr/>
        <w:t>&gt;.</w:t>
      </w:r>
    </w:p>
    <w:p w:rsidR="008705B6" w:rsidRDefault="008705B6" w14:paraId="59089750" w14:textId="77777777">
      <w:pPr>
        <w:sectPr w:rsidR="008705B6" w:rsidSect="005F1EC8">
          <w:headerReference w:type="first" r:id="rId16"/>
          <w:footerReference w:type="first" r:id="rId17"/>
          <w:pgSz w:w="11906" w:h="16838" w:orient="portrait" w:code="9"/>
          <w:pgMar w:top="567" w:right="851" w:bottom="851" w:left="851" w:header="709" w:footer="284" w:gutter="0"/>
          <w:pgNumType w:start="1"/>
          <w:cols w:space="708"/>
          <w:docGrid w:linePitch="360"/>
        </w:sectPr>
      </w:pPr>
      <w:r>
        <w:br w:type="page"/>
      </w:r>
    </w:p>
    <w:p w:rsidR="008705B6" w:rsidP="008705B6" w:rsidRDefault="008705B6" w14:paraId="39A1D006" w14:textId="53DD7858">
      <w:pPr>
        <w:pStyle w:val="Heading1"/>
        <w:rPr/>
      </w:pPr>
      <w:bookmarkStart w:name="_Toc75791113" w:id="372"/>
      <w:r w:rsidR="008705B6">
        <w:rPr/>
        <w:t>Event Details</w:t>
      </w:r>
      <w:bookmarkEnd w:id="37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097"/>
        <w:gridCol w:w="1954"/>
        <w:gridCol w:w="2299"/>
        <w:gridCol w:w="1752"/>
        <w:gridCol w:w="4052"/>
      </w:tblGrid>
      <w:tr w:rsidR="009E43BA" w:rsidTr="009E43BA" w14:paraId="6C8D1E9F" w14:textId="77777777">
        <w:trPr>
          <w:trHeight w:val="454"/>
        </w:trPr>
        <w:tc>
          <w:tcPr>
            <w:tcW w:w="3256" w:type="dxa"/>
            <w:vAlign w:val="center"/>
          </w:tcPr>
          <w:p w:rsidR="009E43BA" w:rsidP="00E01411" w:rsidRDefault="009E43BA" w14:paraId="0FB6489B" w14:textId="77777777">
            <w:r>
              <w:t>Event Name</w:t>
            </w:r>
          </w:p>
        </w:tc>
        <w:sdt>
          <w:sdtPr>
            <w:id w:val="-916625568"/>
            <w:placeholder>
              <w:docPart w:val="F7ACBD5551E04345A8A9143D950A9B0A"/>
            </w:placeholder>
            <w:showingPlcHdr/>
          </w:sdtPr>
          <w:sdtEndPr>
            <w:rPr>
              <w:color w:val="767171" w:themeColor="background2" w:themeShade="80"/>
            </w:rPr>
          </w:sdtEndPr>
          <w:sdtContent>
            <w:tc>
              <w:tcPr>
                <w:tcW w:w="12154" w:type="dxa"/>
                <w:gridSpan w:val="5"/>
                <w:vAlign w:val="center"/>
              </w:tcPr>
              <w:p w:rsidR="009E43BA" w:rsidP="00E01411" w:rsidRDefault="00617793" w14:paraId="5F0C0E4A" w14:textId="77777777">
                <w:r w:rsidRPr="00617793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e</w:t>
                </w:r>
                <w:r w:rsidRPr="00617793">
                  <w:rPr>
                    <w:color w:val="767171" w:themeColor="background2" w:themeShade="80"/>
                  </w:rPr>
                  <w:t xml:space="preserve">vent </w:t>
                </w:r>
                <w:r>
                  <w:rPr>
                    <w:color w:val="767171" w:themeColor="background2" w:themeShade="80"/>
                  </w:rPr>
                  <w:t>n</w:t>
                </w:r>
                <w:r w:rsidRPr="00617793">
                  <w:rPr>
                    <w:color w:val="767171" w:themeColor="background2" w:themeShade="80"/>
                  </w:rPr>
                  <w:t>ame</w:t>
                </w:r>
              </w:p>
            </w:tc>
          </w:sdtContent>
        </w:sdt>
      </w:tr>
      <w:tr w:rsidR="009E43BA" w:rsidTr="009E43BA" w14:paraId="74C4B5D7" w14:textId="77777777">
        <w:trPr>
          <w:trHeight w:val="454"/>
        </w:trPr>
        <w:tc>
          <w:tcPr>
            <w:tcW w:w="3256" w:type="dxa"/>
            <w:tcBorders>
              <w:bottom w:val="single" w:color="auto" w:sz="4" w:space="0"/>
            </w:tcBorders>
            <w:vAlign w:val="center"/>
          </w:tcPr>
          <w:p w:rsidR="009E43BA" w:rsidP="00E01411" w:rsidRDefault="009E43BA" w14:paraId="7CDCAF9F" w14:textId="77777777">
            <w:r>
              <w:t>Host Club/Private Organiser</w:t>
            </w:r>
          </w:p>
        </w:tc>
        <w:sdt>
          <w:sdtPr>
            <w:id w:val="-45227372"/>
            <w:placeholder>
              <w:docPart w:val="F7ACBD5551E04345A8A9143D950A9B0A"/>
            </w:placeholder>
          </w:sdtPr>
          <w:sdtEndPr/>
          <w:sdtContent>
            <w:tc>
              <w:tcPr>
                <w:tcW w:w="12154" w:type="dxa"/>
                <w:gridSpan w:val="5"/>
                <w:tcBorders>
                  <w:bottom w:val="single" w:color="auto" w:sz="4" w:space="0"/>
                </w:tcBorders>
                <w:vAlign w:val="center"/>
              </w:tcPr>
              <w:p w:rsidR="009E43BA" w:rsidP="00E01411" w:rsidRDefault="00CA1B03" w14:paraId="394A5C53" w14:textId="77777777">
                <w:r w:rsidRPr="00CA1B03">
                  <w:rPr>
                    <w:color w:val="767171" w:themeColor="background2" w:themeShade="80"/>
                  </w:rPr>
                  <w:t>Enter Host/Private Promoter Name</w:t>
                </w:r>
              </w:p>
            </w:tc>
          </w:sdtContent>
        </w:sdt>
      </w:tr>
      <w:tr w:rsidR="009E43BA" w:rsidTr="008A60C4" w14:paraId="2DF49928" w14:textId="77777777">
        <w:trPr>
          <w:trHeight w:val="454"/>
        </w:trPr>
        <w:tc>
          <w:tcPr>
            <w:tcW w:w="3256" w:type="dxa"/>
            <w:shd w:val="clear" w:color="auto" w:fill="BFBFBF" w:themeFill="background1" w:themeFillShade="BF"/>
            <w:vAlign w:val="center"/>
          </w:tcPr>
          <w:p w:rsidR="009E43BA" w:rsidP="00E01411" w:rsidRDefault="009E43BA" w14:paraId="3980E334" w14:textId="77777777">
            <w:r>
              <w:t>Contact Details</w:t>
            </w:r>
          </w:p>
        </w:tc>
        <w:tc>
          <w:tcPr>
            <w:tcW w:w="12154" w:type="dxa"/>
            <w:gridSpan w:val="5"/>
            <w:shd w:val="clear" w:color="auto" w:fill="BFBFBF" w:themeFill="background1" w:themeFillShade="BF"/>
            <w:vAlign w:val="center"/>
          </w:tcPr>
          <w:p w:rsidR="009E43BA" w:rsidP="00E01411" w:rsidRDefault="009E43BA" w14:paraId="20992386" w14:textId="77777777"/>
        </w:tc>
      </w:tr>
      <w:tr w:rsidR="009E43BA" w:rsidTr="009E43BA" w14:paraId="65B3ADBD" w14:textId="77777777">
        <w:trPr>
          <w:trHeight w:val="454"/>
        </w:trPr>
        <w:tc>
          <w:tcPr>
            <w:tcW w:w="3256" w:type="dxa"/>
            <w:vAlign w:val="center"/>
          </w:tcPr>
          <w:p w:rsidR="009E43BA" w:rsidP="00E01411" w:rsidRDefault="009E43BA" w14:paraId="1BA46654" w14:textId="77777777">
            <w:r>
              <w:t>Name</w:t>
            </w:r>
          </w:p>
        </w:tc>
        <w:sdt>
          <w:sdtPr>
            <w:id w:val="-537429222"/>
            <w:placeholder>
              <w:docPart w:val="F7ACBD5551E04345A8A9143D950A9B0A"/>
            </w:placeholder>
          </w:sdtPr>
          <w:sdtEndPr/>
          <w:sdtContent>
            <w:tc>
              <w:tcPr>
                <w:tcW w:w="12154" w:type="dxa"/>
                <w:gridSpan w:val="5"/>
                <w:vAlign w:val="center"/>
              </w:tcPr>
              <w:p w:rsidR="009E43BA" w:rsidP="00E01411" w:rsidRDefault="00CA1B03" w14:paraId="0CF67358" w14:textId="77777777">
                <w:r w:rsidRPr="005769DB">
                  <w:rPr>
                    <w:color w:val="767171" w:themeColor="background2" w:themeShade="80"/>
                  </w:rPr>
                  <w:t xml:space="preserve">Enter </w:t>
                </w:r>
                <w:r w:rsidR="005769DB">
                  <w:rPr>
                    <w:color w:val="767171" w:themeColor="background2" w:themeShade="80"/>
                  </w:rPr>
                  <w:t>contact name</w:t>
                </w:r>
              </w:p>
            </w:tc>
          </w:sdtContent>
        </w:sdt>
      </w:tr>
      <w:tr w:rsidR="009E43BA" w:rsidTr="009E43BA" w14:paraId="14EC68C0" w14:textId="77777777">
        <w:trPr>
          <w:trHeight w:val="454"/>
        </w:trPr>
        <w:tc>
          <w:tcPr>
            <w:tcW w:w="3256" w:type="dxa"/>
            <w:vAlign w:val="center"/>
          </w:tcPr>
          <w:p w:rsidR="009E43BA" w:rsidP="00E01411" w:rsidRDefault="009E43BA" w14:paraId="391D2365" w14:textId="77777777">
            <w:r>
              <w:t>Email</w:t>
            </w:r>
          </w:p>
        </w:tc>
        <w:sdt>
          <w:sdtPr>
            <w:id w:val="-1153753367"/>
            <w:placeholder>
              <w:docPart w:val="F7ACBD5551E04345A8A9143D950A9B0A"/>
            </w:placeholder>
            <w:showingPlcHdr/>
          </w:sdtPr>
          <w:sdtEndPr/>
          <w:sdtContent>
            <w:tc>
              <w:tcPr>
                <w:tcW w:w="12154" w:type="dxa"/>
                <w:gridSpan w:val="5"/>
                <w:vAlign w:val="center"/>
              </w:tcPr>
              <w:p w:rsidR="009E43BA" w:rsidP="00E01411" w:rsidRDefault="005769DB" w14:paraId="2DE3BD92" w14:textId="77777777">
                <w:r w:rsidRPr="00617793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e</w:t>
                </w:r>
                <w:r w:rsidRPr="00617793">
                  <w:rPr>
                    <w:color w:val="767171" w:themeColor="background2" w:themeShade="80"/>
                  </w:rPr>
                  <w:t xml:space="preserve">vent </w:t>
                </w:r>
                <w:r>
                  <w:rPr>
                    <w:color w:val="767171" w:themeColor="background2" w:themeShade="80"/>
                  </w:rPr>
                  <w:t>n</w:t>
                </w:r>
                <w:r w:rsidRPr="00617793">
                  <w:rPr>
                    <w:color w:val="767171" w:themeColor="background2" w:themeShade="80"/>
                  </w:rPr>
                  <w:t>ame</w:t>
                </w:r>
              </w:p>
            </w:tc>
          </w:sdtContent>
        </w:sdt>
      </w:tr>
      <w:tr w:rsidR="009E43BA" w:rsidTr="009E43BA" w14:paraId="21A6542D" w14:textId="77777777">
        <w:trPr>
          <w:trHeight w:val="454"/>
        </w:trPr>
        <w:tc>
          <w:tcPr>
            <w:tcW w:w="3256" w:type="dxa"/>
            <w:vAlign w:val="center"/>
          </w:tcPr>
          <w:p w:rsidR="009E43BA" w:rsidP="00E01411" w:rsidRDefault="009E43BA" w14:paraId="4C7B5801" w14:textId="77777777">
            <w:r>
              <w:t>Mobile</w:t>
            </w:r>
          </w:p>
        </w:tc>
        <w:sdt>
          <w:sdtPr>
            <w:id w:val="201607499"/>
            <w:placeholder>
              <w:docPart w:val="F7ACBD5551E04345A8A9143D950A9B0A"/>
            </w:placeholder>
            <w:showingPlcHdr/>
          </w:sdtPr>
          <w:sdtEndPr/>
          <w:sdtContent>
            <w:tc>
              <w:tcPr>
                <w:tcW w:w="12154" w:type="dxa"/>
                <w:gridSpan w:val="5"/>
                <w:vAlign w:val="center"/>
              </w:tcPr>
              <w:p w:rsidR="009E43BA" w:rsidP="00E01411" w:rsidRDefault="005769DB" w14:paraId="32EBF86E" w14:textId="77777777">
                <w:r w:rsidRPr="00617793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e</w:t>
                </w:r>
                <w:r w:rsidRPr="00617793">
                  <w:rPr>
                    <w:color w:val="767171" w:themeColor="background2" w:themeShade="80"/>
                  </w:rPr>
                  <w:t xml:space="preserve">vent </w:t>
                </w:r>
                <w:r>
                  <w:rPr>
                    <w:color w:val="767171" w:themeColor="background2" w:themeShade="80"/>
                  </w:rPr>
                  <w:t>n</w:t>
                </w:r>
                <w:r w:rsidRPr="00617793">
                  <w:rPr>
                    <w:color w:val="767171" w:themeColor="background2" w:themeShade="80"/>
                  </w:rPr>
                  <w:t>ame</w:t>
                </w:r>
              </w:p>
            </w:tc>
          </w:sdtContent>
        </w:sdt>
      </w:tr>
      <w:tr w:rsidR="009E43BA" w:rsidTr="00B14C88" w14:paraId="32CAC5CA" w14:textId="77777777">
        <w:trPr>
          <w:trHeight w:val="454"/>
        </w:trPr>
        <w:tc>
          <w:tcPr>
            <w:tcW w:w="3256" w:type="dxa"/>
            <w:vAlign w:val="center"/>
          </w:tcPr>
          <w:p w:rsidR="009E43BA" w:rsidP="00E01411" w:rsidRDefault="009E43BA" w14:paraId="04F80F61" w14:textId="77777777">
            <w:r>
              <w:t>Start Date</w:t>
            </w:r>
          </w:p>
        </w:tc>
        <w:sdt>
          <w:sdtPr>
            <w:id w:val="1238749707"/>
            <w:placeholder>
              <w:docPart w:val="CC3F8C305896403AB0C96B666250F363"/>
            </w:placeholder>
            <w:showingPlcHdr/>
            <w:date>
              <w:dateFormat w:val="dddd, 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4051" w:type="dxa"/>
                <w:gridSpan w:val="2"/>
                <w:vAlign w:val="center"/>
              </w:tcPr>
              <w:p w:rsidR="009E43BA" w:rsidP="00E01411" w:rsidRDefault="009E43BA" w14:paraId="3B72A53A" w14:textId="77777777">
                <w:r>
                  <w:rPr>
                    <w:rStyle w:val="PlaceholderText"/>
                  </w:rPr>
                  <w:t xml:space="preserve">Use </w:t>
                </w:r>
                <w:r w:rsidR="00617793">
                  <w:rPr>
                    <w:rStyle w:val="PlaceholderText"/>
                  </w:rPr>
                  <w:t>arrow to select start date</w:t>
                </w:r>
              </w:p>
            </w:tc>
          </w:sdtContent>
        </w:sdt>
        <w:tc>
          <w:tcPr>
            <w:tcW w:w="4051" w:type="dxa"/>
            <w:gridSpan w:val="2"/>
            <w:vAlign w:val="center"/>
          </w:tcPr>
          <w:p w:rsidR="009E43BA" w:rsidP="00E01411" w:rsidRDefault="009E43BA" w14:paraId="38396342" w14:textId="77777777">
            <w:r>
              <w:t>Finish Date</w:t>
            </w:r>
          </w:p>
        </w:tc>
        <w:sdt>
          <w:sdtPr>
            <w:id w:val="1323007859"/>
            <w:placeholder>
              <w:docPart w:val="4C889B956D2E4B4DA004F790C0C6A5DB"/>
            </w:placeholder>
            <w:showingPlcHdr/>
            <w:date>
              <w:dateFormat w:val="dddd, 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4052" w:type="dxa"/>
                <w:vAlign w:val="center"/>
              </w:tcPr>
              <w:p w:rsidR="009E43BA" w:rsidP="00E01411" w:rsidRDefault="009E43BA" w14:paraId="0CA1B5DE" w14:textId="77777777">
                <w:r>
                  <w:rPr>
                    <w:rStyle w:val="PlaceholderText"/>
                  </w:rPr>
                  <w:t xml:space="preserve">Use arrow to select </w:t>
                </w:r>
                <w:r w:rsidR="00617793">
                  <w:rPr>
                    <w:rStyle w:val="PlaceholderText"/>
                  </w:rPr>
                  <w:t xml:space="preserve">finish </w:t>
                </w:r>
                <w:r>
                  <w:rPr>
                    <w:rStyle w:val="PlaceholderText"/>
                  </w:rPr>
                  <w:t>date</w:t>
                </w:r>
              </w:p>
            </w:tc>
          </w:sdtContent>
        </w:sdt>
      </w:tr>
      <w:tr w:rsidR="009E43BA" w:rsidTr="009E43BA" w14:paraId="7784CB7D" w14:textId="77777777">
        <w:trPr>
          <w:trHeight w:val="454"/>
        </w:trPr>
        <w:tc>
          <w:tcPr>
            <w:tcW w:w="3256" w:type="dxa"/>
            <w:vAlign w:val="center"/>
          </w:tcPr>
          <w:p w:rsidR="009E43BA" w:rsidP="00E01411" w:rsidRDefault="009E43BA" w14:paraId="28129C71" w14:textId="77777777">
            <w:r>
              <w:t>Location/Address of Event</w:t>
            </w:r>
          </w:p>
        </w:tc>
        <w:sdt>
          <w:sdtPr>
            <w:id w:val="-980612900"/>
            <w:placeholder>
              <w:docPart w:val="DE22F4CC96D047588309CAE5A8E2D9CB"/>
            </w:placeholder>
            <w:showingPlcHdr/>
          </w:sdtPr>
          <w:sdtEndPr/>
          <w:sdtContent>
            <w:tc>
              <w:tcPr>
                <w:tcW w:w="12154" w:type="dxa"/>
                <w:gridSpan w:val="5"/>
                <w:vAlign w:val="center"/>
              </w:tcPr>
              <w:p w:rsidR="009E43BA" w:rsidP="00E01411" w:rsidRDefault="00617793" w14:paraId="6D086E85" w14:textId="77777777">
                <w:r>
                  <w:rPr>
                    <w:rStyle w:val="PlaceholderText"/>
                  </w:rPr>
                  <w:t>Enter address of event location</w:t>
                </w:r>
              </w:p>
            </w:tc>
          </w:sdtContent>
        </w:sdt>
      </w:tr>
      <w:tr w:rsidR="003568C1" w:rsidTr="00D8250A" w14:paraId="471D23F5" w14:textId="77777777">
        <w:trPr>
          <w:trHeight w:val="454"/>
        </w:trPr>
        <w:tc>
          <w:tcPr>
            <w:tcW w:w="3256" w:type="dxa"/>
            <w:vAlign w:val="center"/>
          </w:tcPr>
          <w:p w:rsidR="003568C1" w:rsidP="00E01411" w:rsidRDefault="003568C1" w14:paraId="3C7F7F42" w14:textId="77777777">
            <w:r>
              <w:t xml:space="preserve">Site Venue/Capacity </w:t>
            </w:r>
          </w:p>
        </w:tc>
        <w:sdt>
          <w:sdtPr>
            <w:id w:val="918745020"/>
            <w:placeholder>
              <w:docPart w:val="C5D6CBB9923443AAAE647506F45EF021"/>
            </w:placeholder>
            <w:showingPlcHdr/>
          </w:sdtPr>
          <w:sdtEndPr/>
          <w:sdtContent>
            <w:tc>
              <w:tcPr>
                <w:tcW w:w="4051" w:type="dxa"/>
                <w:gridSpan w:val="2"/>
                <w:vAlign w:val="center"/>
              </w:tcPr>
              <w:p w:rsidR="003568C1" w:rsidP="00E01411" w:rsidRDefault="00617793" w14:paraId="0241E2C5" w14:textId="77777777">
                <w:r>
                  <w:rPr>
                    <w:rStyle w:val="PlaceholderText"/>
                  </w:rPr>
                  <w:t>Enter venue capacity</w:t>
                </w:r>
              </w:p>
            </w:tc>
          </w:sdtContent>
        </w:sdt>
        <w:tc>
          <w:tcPr>
            <w:tcW w:w="4051" w:type="dxa"/>
            <w:gridSpan w:val="2"/>
            <w:vAlign w:val="center"/>
          </w:tcPr>
          <w:p w:rsidR="003568C1" w:rsidP="00E01411" w:rsidRDefault="003568C1" w14:paraId="34A5403C" w14:textId="77777777">
            <w:r>
              <w:t>Expected Attendance</w:t>
            </w:r>
          </w:p>
        </w:tc>
        <w:sdt>
          <w:sdtPr>
            <w:id w:val="1178313306"/>
            <w:placeholder>
              <w:docPart w:val="5BF400A4C70B413092913455C1BB34E0"/>
            </w:placeholder>
            <w:showingPlcHdr/>
          </w:sdtPr>
          <w:sdtEndPr/>
          <w:sdtContent>
            <w:tc>
              <w:tcPr>
                <w:tcW w:w="4052" w:type="dxa"/>
                <w:vAlign w:val="center"/>
              </w:tcPr>
              <w:p w:rsidR="003568C1" w:rsidP="00E01411" w:rsidRDefault="00617793" w14:paraId="429E1F22" w14:textId="77777777">
                <w:r>
                  <w:rPr>
                    <w:rStyle w:val="PlaceholderText"/>
                  </w:rPr>
                  <w:t>Enter expected attendance number including participants, officials, volunteers &amp; spectators</w:t>
                </w:r>
              </w:p>
            </w:tc>
          </w:sdtContent>
        </w:sdt>
      </w:tr>
      <w:tr w:rsidR="003568C1" w:rsidTr="003568C1" w14:paraId="32E412E3" w14:textId="77777777">
        <w:trPr>
          <w:trHeight w:val="454"/>
        </w:trPr>
        <w:tc>
          <w:tcPr>
            <w:tcW w:w="3256" w:type="dxa"/>
            <w:vMerge w:val="restart"/>
            <w:vAlign w:val="center"/>
          </w:tcPr>
          <w:p w:rsidR="003568C1" w:rsidP="00E01411" w:rsidRDefault="003568C1" w14:paraId="43F94838" w14:textId="77777777">
            <w:r>
              <w:t>Event Times</w:t>
            </w:r>
          </w:p>
        </w:tc>
        <w:tc>
          <w:tcPr>
            <w:tcW w:w="2097" w:type="dxa"/>
            <w:vAlign w:val="center"/>
          </w:tcPr>
          <w:p w:rsidR="003568C1" w:rsidP="00E01411" w:rsidRDefault="003568C1" w14:paraId="4D545A7E" w14:textId="77777777">
            <w:r>
              <w:t xml:space="preserve">Bump-in </w:t>
            </w:r>
          </w:p>
        </w:tc>
        <w:tc>
          <w:tcPr>
            <w:tcW w:w="4253" w:type="dxa"/>
            <w:gridSpan w:val="2"/>
            <w:vAlign w:val="center"/>
          </w:tcPr>
          <w:p w:rsidR="003568C1" w:rsidP="00E01411" w:rsidRDefault="003568C1" w14:paraId="38207EEC" w14:textId="77777777">
            <w:r>
              <w:t xml:space="preserve">Date/s: </w:t>
            </w:r>
            <w:sdt>
              <w:sdtPr>
                <w:rPr>
                  <w:color w:val="808080"/>
                </w:rPr>
                <w:id w:val="300195204"/>
                <w:placeholder>
                  <w:docPart w:val="1A69038C3A754BB2866F418293957887"/>
                </w:placeholder>
                <w:date>
                  <w:dateFormat w:val="dddd, d MMMM 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617793" w:rsidR="00617793">
                  <w:rPr>
                    <w:color w:val="767171" w:themeColor="background2" w:themeShade="80"/>
                  </w:rPr>
                  <w:t>Enter bump-in date/s</w:t>
                </w:r>
              </w:sdtContent>
            </w:sdt>
          </w:p>
        </w:tc>
        <w:tc>
          <w:tcPr>
            <w:tcW w:w="5804" w:type="dxa"/>
            <w:gridSpan w:val="2"/>
            <w:vAlign w:val="center"/>
          </w:tcPr>
          <w:p w:rsidR="003568C1" w:rsidP="00E01411" w:rsidRDefault="003568C1" w14:paraId="51B1F3D5" w14:textId="77777777">
            <w:r>
              <w:t>Start:</w:t>
            </w:r>
            <w:r>
              <w:tab/>
            </w:r>
            <w:sdt>
              <w:sdtPr>
                <w:rPr>
                  <w:color w:val="7F7F7F" w:themeColor="text1" w:themeTint="80"/>
                </w:rPr>
                <w:id w:val="-665241867"/>
                <w:placeholder>
                  <w:docPart w:val="A3E670C60CCB416F9DC0BC42763FE68A"/>
                </w:placeholder>
              </w:sdtPr>
              <w:sdtEndPr/>
              <w:sdtContent>
                <w:r w:rsidRPr="00BB4A47" w:rsidR="00BB4A47">
                  <w:rPr>
                    <w:color w:val="7F7F7F" w:themeColor="text1" w:themeTint="80"/>
                  </w:rPr>
                  <w:t>Insert time</w:t>
                </w:r>
              </w:sdtContent>
            </w:sdt>
            <w:r>
              <w:tab/>
            </w:r>
            <w:r>
              <w:tab/>
            </w:r>
            <w:r>
              <w:t>Finish:</w:t>
            </w:r>
            <w:r w:rsidRPr="00BB4A47" w:rsidR="00BB4A47">
              <w:rPr>
                <w:color w:val="7F7F7F" w:themeColor="text1" w:themeTint="80"/>
              </w:rPr>
              <w:t xml:space="preserve"> </w:t>
            </w:r>
            <w:sdt>
              <w:sdtPr>
                <w:rPr>
                  <w:color w:val="7F7F7F" w:themeColor="text1" w:themeTint="80"/>
                </w:rPr>
                <w:id w:val="-1277560019"/>
                <w:placeholder>
                  <w:docPart w:val="B6540F90156F4CCDAFC116EB49D3B07C"/>
                </w:placeholder>
              </w:sdtPr>
              <w:sdtEndPr/>
              <w:sdtContent>
                <w:r w:rsidRPr="00BB4A47" w:rsidR="00BB4A47">
                  <w:rPr>
                    <w:color w:val="7F7F7F" w:themeColor="text1" w:themeTint="80"/>
                  </w:rPr>
                  <w:t>Insert time</w:t>
                </w:r>
              </w:sdtContent>
            </w:sdt>
          </w:p>
        </w:tc>
      </w:tr>
      <w:tr w:rsidR="003568C1" w:rsidTr="003568C1" w14:paraId="019E7B4F" w14:textId="77777777">
        <w:trPr>
          <w:trHeight w:val="454"/>
        </w:trPr>
        <w:tc>
          <w:tcPr>
            <w:tcW w:w="3256" w:type="dxa"/>
            <w:vMerge/>
            <w:vAlign w:val="center"/>
          </w:tcPr>
          <w:p w:rsidR="003568C1" w:rsidP="00E01411" w:rsidRDefault="003568C1" w14:paraId="72B56681" w14:textId="77777777"/>
        </w:tc>
        <w:tc>
          <w:tcPr>
            <w:tcW w:w="2097" w:type="dxa"/>
            <w:vAlign w:val="center"/>
          </w:tcPr>
          <w:p w:rsidR="003568C1" w:rsidP="00E01411" w:rsidRDefault="003568C1" w14:paraId="342A4D1D" w14:textId="77777777">
            <w:r>
              <w:t>Event days</w:t>
            </w:r>
          </w:p>
        </w:tc>
        <w:tc>
          <w:tcPr>
            <w:tcW w:w="4253" w:type="dxa"/>
            <w:gridSpan w:val="2"/>
            <w:vAlign w:val="center"/>
          </w:tcPr>
          <w:p w:rsidR="003568C1" w:rsidP="00E01411" w:rsidRDefault="003568C1" w14:paraId="55DD1AE4" w14:textId="77777777">
            <w:r>
              <w:t xml:space="preserve">Date/s: </w:t>
            </w:r>
            <w:sdt>
              <w:sdtPr>
                <w:rPr>
                  <w:color w:val="808080"/>
                </w:rPr>
                <w:id w:val="2102057173"/>
                <w:placeholder>
                  <w:docPart w:val="C857E0C0B41143D5822926BED01CF938"/>
                </w:placeholder>
                <w:date>
                  <w:dateFormat w:val="dddd, d MMMM 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617793">
                  <w:rPr>
                    <w:color w:val="808080"/>
                  </w:rPr>
                  <w:t>Enter actual event dates</w:t>
                </w:r>
              </w:sdtContent>
            </w:sdt>
          </w:p>
        </w:tc>
        <w:tc>
          <w:tcPr>
            <w:tcW w:w="5804" w:type="dxa"/>
            <w:gridSpan w:val="2"/>
            <w:vAlign w:val="center"/>
          </w:tcPr>
          <w:p w:rsidR="003568C1" w:rsidP="00E01411" w:rsidRDefault="003568C1" w14:paraId="1E5D7000" w14:textId="77777777">
            <w:r>
              <w:t>Start:</w:t>
            </w:r>
            <w:r>
              <w:tab/>
            </w:r>
            <w:sdt>
              <w:sdtPr>
                <w:rPr>
                  <w:color w:val="7F7F7F" w:themeColor="text1" w:themeTint="80"/>
                </w:rPr>
                <w:id w:val="-1792271934"/>
                <w:placeholder>
                  <w:docPart w:val="C41EF20715F040358CB49D9AD15D1C54"/>
                </w:placeholder>
              </w:sdtPr>
              <w:sdtEndPr/>
              <w:sdtContent>
                <w:r w:rsidRPr="00BB4A47" w:rsidR="00BB4A47">
                  <w:rPr>
                    <w:color w:val="7F7F7F" w:themeColor="text1" w:themeTint="80"/>
                  </w:rPr>
                  <w:t>Insert time</w:t>
                </w:r>
              </w:sdtContent>
            </w:sdt>
            <w:r>
              <w:tab/>
            </w:r>
            <w:r>
              <w:tab/>
            </w:r>
            <w:r>
              <w:t>Finish:</w:t>
            </w:r>
            <w:r w:rsidR="00BB4A47">
              <w:t xml:space="preserve"> </w:t>
            </w:r>
            <w:r w:rsidRPr="00BB4A47" w:rsidR="00BB4A47">
              <w:rPr>
                <w:color w:val="7F7F7F" w:themeColor="text1" w:themeTint="80"/>
              </w:rPr>
              <w:t xml:space="preserve"> </w:t>
            </w:r>
            <w:sdt>
              <w:sdtPr>
                <w:rPr>
                  <w:color w:val="7F7F7F" w:themeColor="text1" w:themeTint="80"/>
                </w:rPr>
                <w:id w:val="2012257236"/>
                <w:placeholder>
                  <w:docPart w:val="7E04827B78EE451095CF0E4751E71A74"/>
                </w:placeholder>
              </w:sdtPr>
              <w:sdtEndPr/>
              <w:sdtContent>
                <w:r w:rsidRPr="00BB4A47" w:rsidR="00BB4A47">
                  <w:rPr>
                    <w:color w:val="7F7F7F" w:themeColor="text1" w:themeTint="80"/>
                  </w:rPr>
                  <w:t>Insert time</w:t>
                </w:r>
              </w:sdtContent>
            </w:sdt>
          </w:p>
        </w:tc>
      </w:tr>
      <w:tr w:rsidR="003568C1" w:rsidTr="003568C1" w14:paraId="1C140A79" w14:textId="77777777">
        <w:trPr>
          <w:trHeight w:val="454"/>
        </w:trPr>
        <w:tc>
          <w:tcPr>
            <w:tcW w:w="3256" w:type="dxa"/>
            <w:vMerge/>
            <w:vAlign w:val="center"/>
          </w:tcPr>
          <w:p w:rsidR="003568C1" w:rsidP="00E01411" w:rsidRDefault="003568C1" w14:paraId="37ED27DE" w14:textId="77777777"/>
        </w:tc>
        <w:tc>
          <w:tcPr>
            <w:tcW w:w="2097" w:type="dxa"/>
            <w:vAlign w:val="center"/>
          </w:tcPr>
          <w:p w:rsidR="003568C1" w:rsidP="00E01411" w:rsidRDefault="003568C1" w14:paraId="201F42E6" w14:textId="77777777">
            <w:r>
              <w:t>Bump-out</w:t>
            </w:r>
          </w:p>
        </w:tc>
        <w:tc>
          <w:tcPr>
            <w:tcW w:w="4253" w:type="dxa"/>
            <w:gridSpan w:val="2"/>
            <w:vAlign w:val="center"/>
          </w:tcPr>
          <w:p w:rsidR="003568C1" w:rsidP="00E01411" w:rsidRDefault="003568C1" w14:paraId="6A5628ED" w14:textId="77777777">
            <w:r>
              <w:t xml:space="preserve">Date/s: </w:t>
            </w:r>
            <w:sdt>
              <w:sdtPr>
                <w:rPr>
                  <w:color w:val="767171" w:themeColor="background2" w:themeShade="80"/>
                </w:rPr>
                <w:id w:val="-2090762038"/>
                <w:placeholder>
                  <w:docPart w:val="69084A07A45A486EA0D2CE87A94CB616"/>
                </w:placeholder>
                <w:date>
                  <w:dateFormat w:val="dddd, d MMMM 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403D12" w:rsidR="00617793">
                  <w:rPr>
                    <w:color w:val="767171" w:themeColor="background2" w:themeShade="80"/>
                  </w:rPr>
                  <w:t>Enter bump-</w:t>
                </w:r>
                <w:r w:rsidR="00617793">
                  <w:rPr>
                    <w:color w:val="767171" w:themeColor="background2" w:themeShade="80"/>
                  </w:rPr>
                  <w:t>out</w:t>
                </w:r>
                <w:r w:rsidRPr="00403D12" w:rsidR="00617793">
                  <w:rPr>
                    <w:color w:val="767171" w:themeColor="background2" w:themeShade="80"/>
                  </w:rPr>
                  <w:t xml:space="preserve"> date/s</w:t>
                </w:r>
              </w:sdtContent>
            </w:sdt>
          </w:p>
        </w:tc>
        <w:tc>
          <w:tcPr>
            <w:tcW w:w="5804" w:type="dxa"/>
            <w:gridSpan w:val="2"/>
            <w:vAlign w:val="center"/>
          </w:tcPr>
          <w:p w:rsidR="003568C1" w:rsidP="00E01411" w:rsidRDefault="003568C1" w14:paraId="066CEEDB" w14:textId="77777777">
            <w:r>
              <w:t>Start:</w:t>
            </w:r>
            <w:r>
              <w:tab/>
            </w:r>
            <w:sdt>
              <w:sdtPr>
                <w:rPr>
                  <w:color w:val="7F7F7F" w:themeColor="text1" w:themeTint="80"/>
                </w:rPr>
                <w:id w:val="1881514612"/>
                <w:placeholder>
                  <w:docPart w:val="670C778D90C84DBC9328DF9A7B433115"/>
                </w:placeholder>
              </w:sdtPr>
              <w:sdtEndPr/>
              <w:sdtContent>
                <w:r w:rsidRPr="00BB4A47" w:rsidR="00BB4A47">
                  <w:rPr>
                    <w:color w:val="7F7F7F" w:themeColor="text1" w:themeTint="80"/>
                  </w:rPr>
                  <w:t>Insert time</w:t>
                </w:r>
              </w:sdtContent>
            </w:sdt>
            <w:r>
              <w:tab/>
            </w:r>
            <w:r>
              <w:tab/>
            </w:r>
            <w:r>
              <w:t>Finish:</w:t>
            </w:r>
            <w:r w:rsidR="00BB4A47">
              <w:t xml:space="preserve"> </w:t>
            </w:r>
            <w:r w:rsidRPr="00BB4A47" w:rsidR="00BB4A47">
              <w:rPr>
                <w:color w:val="7F7F7F" w:themeColor="text1" w:themeTint="80"/>
              </w:rPr>
              <w:t xml:space="preserve"> </w:t>
            </w:r>
            <w:sdt>
              <w:sdtPr>
                <w:rPr>
                  <w:color w:val="7F7F7F" w:themeColor="text1" w:themeTint="80"/>
                </w:rPr>
                <w:id w:val="-740715909"/>
                <w:placeholder>
                  <w:docPart w:val="12037F7CF6D94A4594B235F60F2AA6C3"/>
                </w:placeholder>
              </w:sdtPr>
              <w:sdtEndPr/>
              <w:sdtContent>
                <w:r w:rsidRPr="00BB4A47" w:rsidR="00BB4A47">
                  <w:rPr>
                    <w:color w:val="7F7F7F" w:themeColor="text1" w:themeTint="80"/>
                  </w:rPr>
                  <w:t>Insert time</w:t>
                </w:r>
              </w:sdtContent>
            </w:sdt>
          </w:p>
        </w:tc>
      </w:tr>
      <w:tr w:rsidR="009E43BA" w:rsidTr="00BB4A47" w14:paraId="7A83B48B" w14:textId="77777777">
        <w:trPr>
          <w:trHeight w:val="3497"/>
        </w:trPr>
        <w:tc>
          <w:tcPr>
            <w:tcW w:w="3256" w:type="dxa"/>
            <w:vAlign w:val="center"/>
          </w:tcPr>
          <w:p w:rsidR="009E43BA" w:rsidP="00E01411" w:rsidRDefault="00BB4A47" w14:paraId="47E27F4D" w14:textId="77777777">
            <w:r>
              <w:t>Event Description/Summary</w:t>
            </w:r>
          </w:p>
        </w:tc>
        <w:sdt>
          <w:sdtPr>
            <w:id w:val="815537501"/>
            <w:placeholder>
              <w:docPart w:val="A64CFB2035354607817E3326091C3C9F"/>
            </w:placeholder>
            <w:showingPlcHdr/>
          </w:sdtPr>
          <w:sdtEndPr/>
          <w:sdtContent>
            <w:tc>
              <w:tcPr>
                <w:tcW w:w="12154" w:type="dxa"/>
                <w:gridSpan w:val="5"/>
                <w:vAlign w:val="center"/>
              </w:tcPr>
              <w:p w:rsidR="009E43BA" w:rsidP="00E01411" w:rsidRDefault="00617793" w14:paraId="573A816A" w14:textId="77777777">
                <w:r>
                  <w:rPr>
                    <w:rStyle w:val="PlaceholderText"/>
                  </w:rPr>
                  <w:t>Provide a brief description of the event i.e. discipline, classification (Platinum/Gold/Silver/Bronze), start/finish locations (if applicable).</w:t>
                </w:r>
              </w:p>
            </w:tc>
          </w:sdtContent>
        </w:sdt>
      </w:tr>
    </w:tbl>
    <w:p w:rsidR="00444253" w:rsidP="00E01411" w:rsidRDefault="00444253" w14:paraId="29B22E0F" w14:textId="77777777"/>
    <w:p w:rsidR="00497759" w:rsidP="00497759" w:rsidRDefault="00497759" w14:paraId="339DCF24" w14:textId="63AE21D8">
      <w:pPr>
        <w:pStyle w:val="Heading1"/>
        <w:rPr/>
      </w:pPr>
      <w:bookmarkStart w:name="_Toc75791114" w:id="374"/>
      <w:r w:rsidR="00497759">
        <w:rPr/>
        <w:t>Communication &amp; Consultation Details</w:t>
      </w:r>
      <w:bookmarkEnd w:id="374"/>
    </w:p>
    <w:p w:rsidRPr="002D502C" w:rsidR="002D502C" w:rsidP="002D502C" w:rsidRDefault="006D4CDE" w14:paraId="48205BD0" w14:textId="77777777">
      <w:pPr>
        <w:pStyle w:val="Heading2"/>
      </w:pPr>
      <w:bookmarkStart w:name="_Toc75791115" w:id="375"/>
      <w:r>
        <w:t>Event Management Team</w:t>
      </w:r>
      <w:bookmarkEnd w:id="375"/>
    </w:p>
    <w:p w:rsidR="00497759" w:rsidP="00497759" w:rsidRDefault="006D4CDE" w14:paraId="1C6F1C32" w14:textId="77777777">
      <w:r>
        <w:t xml:space="preserve">Provide details of </w:t>
      </w:r>
      <w:r w:rsidR="001449ED">
        <w:t>those</w:t>
      </w:r>
      <w:r>
        <w:t xml:space="preserve"> involved in developing the plan and any advice or information provided</w:t>
      </w:r>
      <w:r w:rsidR="008A60C4">
        <w:t xml:space="preserve"> </w:t>
      </w:r>
      <w:proofErr w:type="gramStart"/>
      <w:r w:rsidR="008A60C4">
        <w:t>i.e.</w:t>
      </w:r>
      <w:proofErr w:type="gramEnd"/>
      <w:r w:rsidR="008A60C4">
        <w:t xml:space="preserve"> Club, local/state government, emergency services, etc. 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199"/>
        <w:gridCol w:w="1936"/>
        <w:gridCol w:w="1937"/>
        <w:gridCol w:w="1937"/>
        <w:gridCol w:w="1937"/>
        <w:gridCol w:w="4500"/>
      </w:tblGrid>
      <w:tr w:rsidR="006D4CDE" w:rsidTr="008A60C4" w14:paraId="2DD7BA3A" w14:textId="77777777">
        <w:tc>
          <w:tcPr>
            <w:tcW w:w="3199" w:type="dxa"/>
            <w:shd w:val="clear" w:color="auto" w:fill="BFBFBF" w:themeFill="background1" w:themeFillShade="BF"/>
            <w:vAlign w:val="center"/>
          </w:tcPr>
          <w:p w:rsidR="006D4CDE" w:rsidP="006D4CDE" w:rsidRDefault="006D4CDE" w14:paraId="6D9977A3" w14:textId="77777777">
            <w:r>
              <w:t>Organisation/Club/Authority</w:t>
            </w:r>
          </w:p>
        </w:tc>
        <w:tc>
          <w:tcPr>
            <w:tcW w:w="1936" w:type="dxa"/>
            <w:shd w:val="clear" w:color="auto" w:fill="BFBFBF" w:themeFill="background1" w:themeFillShade="BF"/>
            <w:vAlign w:val="center"/>
          </w:tcPr>
          <w:p w:rsidR="006D4CDE" w:rsidP="006D4CDE" w:rsidRDefault="006D4CDE" w14:paraId="338FA160" w14:textId="77777777">
            <w:r>
              <w:t>Contact Name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:rsidR="006D4CDE" w:rsidP="006D4CDE" w:rsidRDefault="006D4CDE" w14:paraId="282EAEC7" w14:textId="77777777">
            <w:r>
              <w:t>Position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:rsidR="006D4CDE" w:rsidP="006D4CDE" w:rsidRDefault="006D4CDE" w14:paraId="21F3C609" w14:textId="77777777">
            <w:r>
              <w:t>Contact Details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:rsidR="006D4CDE" w:rsidP="006D4CDE" w:rsidRDefault="006D4CDE" w14:paraId="20011486" w14:textId="77777777">
            <w:r>
              <w:t>Email</w:t>
            </w:r>
          </w:p>
        </w:tc>
        <w:tc>
          <w:tcPr>
            <w:tcW w:w="4500" w:type="dxa"/>
            <w:shd w:val="clear" w:color="auto" w:fill="BFBFBF" w:themeFill="background1" w:themeFillShade="BF"/>
            <w:vAlign w:val="center"/>
          </w:tcPr>
          <w:p w:rsidR="006D4CDE" w:rsidP="006D4CDE" w:rsidRDefault="006D4CDE" w14:paraId="647D1692" w14:textId="77777777">
            <w:r>
              <w:t>Comments/Advice/General Info</w:t>
            </w:r>
          </w:p>
        </w:tc>
      </w:tr>
      <w:tr w:rsidR="006D4CDE" w:rsidTr="00545158" w14:paraId="6905BAAB" w14:textId="77777777">
        <w:tc>
          <w:tcPr>
            <w:tcW w:w="3199" w:type="dxa"/>
            <w:vAlign w:val="center"/>
          </w:tcPr>
          <w:p w:rsidR="006D4CDE" w:rsidP="00545158" w:rsidRDefault="006D4CDE" w14:paraId="48101F15" w14:textId="77777777"/>
          <w:sdt>
            <w:sdtPr>
              <w:id w:val="-1964948578"/>
              <w:placeholder>
                <w:docPart w:val="D88C29152C1A40BC9291C088BFC6C742"/>
              </w:placeholder>
              <w:temporary/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2D854491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6CA443A4" w14:textId="77777777"/>
        </w:tc>
        <w:sdt>
          <w:sdtPr>
            <w:rPr>
              <w:color w:val="767171" w:themeColor="background2" w:themeShade="80"/>
            </w:rPr>
            <w:id w:val="1367565864"/>
            <w:placeholder>
              <w:docPart w:val="B6D1687A971B4800B8796F329FCEDB62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74C3EA07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685322176"/>
            <w:placeholder>
              <w:docPart w:val="0EA9774CDE804C3A8A2D6A3997E49B58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1AF60DB3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-1468195038"/>
            <w:placeholder>
              <w:docPart w:val="AA049FB695734F6FAC47D8D0E3788BEC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6C7848F1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737241989"/>
            <w:placeholder>
              <w:docPart w:val="FC75F850D30E4BE5AD7E073A67F89A26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5D93393D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240903022"/>
            <w:placeholder>
              <w:docPart w:val="7C33D6C09E1C4B09ABE7AFC70A28857D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7407C461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color w:val="767171" w:themeColor="background2" w:themeShade="80"/>
                  </w:rPr>
                  <w:t>Enter comments/advice/general info</w:t>
                </w:r>
              </w:p>
            </w:tc>
          </w:sdtContent>
        </w:sdt>
      </w:tr>
      <w:tr w:rsidR="006D4CDE" w:rsidTr="00545158" w14:paraId="41F72ADB" w14:textId="77777777">
        <w:tc>
          <w:tcPr>
            <w:tcW w:w="3199" w:type="dxa"/>
            <w:vAlign w:val="center"/>
          </w:tcPr>
          <w:p w:rsidR="006D4CDE" w:rsidP="00545158" w:rsidRDefault="006D4CDE" w14:paraId="1BD70EA9" w14:textId="77777777"/>
          <w:sdt>
            <w:sdtPr>
              <w:id w:val="877198434"/>
              <w:placeholder>
                <w:docPart w:val="A071854E06684C82BC5E1CC3381B2EEF"/>
              </w:placeholder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245A2963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31F27316" w14:textId="77777777"/>
        </w:tc>
        <w:sdt>
          <w:sdtPr>
            <w:rPr>
              <w:color w:val="767171" w:themeColor="background2" w:themeShade="80"/>
            </w:rPr>
            <w:id w:val="-1313709176"/>
            <w:placeholder>
              <w:docPart w:val="E71866B81EFE4E0889415AE3AF55EDC0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3D35EEB4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490933619"/>
            <w:placeholder>
              <w:docPart w:val="040A57AE4FAF4C80AF52E2D7CA8C5BB1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591355D1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-109134905"/>
            <w:placeholder>
              <w:docPart w:val="55660E08860F4C3D9FCF44498553A3A9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55D01861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912844663"/>
            <w:placeholder>
              <w:docPart w:val="6D8317634C4E4509882AFDFFA68B0841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2B4418D5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980893254"/>
            <w:placeholder>
              <w:docPart w:val="3E25AD0F985C4D6583870591BC79D037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6E7963D1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color w:val="767171" w:themeColor="background2" w:themeShade="80"/>
                  </w:rPr>
                  <w:t>Enter comments/advice/general info</w:t>
                </w:r>
              </w:p>
            </w:tc>
          </w:sdtContent>
        </w:sdt>
      </w:tr>
      <w:tr w:rsidR="006D4CDE" w:rsidTr="00545158" w14:paraId="0EF1D786" w14:textId="77777777">
        <w:tc>
          <w:tcPr>
            <w:tcW w:w="3199" w:type="dxa"/>
            <w:vAlign w:val="center"/>
          </w:tcPr>
          <w:p w:rsidR="006D4CDE" w:rsidP="00545158" w:rsidRDefault="006D4CDE" w14:paraId="4233FCFC" w14:textId="77777777"/>
          <w:sdt>
            <w:sdtPr>
              <w:id w:val="-16617862"/>
              <w:placeholder>
                <w:docPart w:val="C6C05134E6634CD8BD5281054BEBE93F"/>
              </w:placeholder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5F7D18D3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5D2E4937" w14:textId="77777777"/>
        </w:tc>
        <w:sdt>
          <w:sdtPr>
            <w:rPr>
              <w:color w:val="767171" w:themeColor="background2" w:themeShade="80"/>
            </w:rPr>
            <w:id w:val="-1587138159"/>
            <w:placeholder>
              <w:docPart w:val="BCCDDB788FEC45E5926533FB7A7F7E9C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53BBB8C4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652443919"/>
            <w:placeholder>
              <w:docPart w:val="D9B132F454524F1BB88A2BB0DFD68F0A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63AC25B8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1062369509"/>
            <w:placeholder>
              <w:docPart w:val="D6D50C08689F4E96865B66459EB60918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5E3000F9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466463993"/>
            <w:placeholder>
              <w:docPart w:val="99BAA3B2B40E422291213FF961A12100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72A23755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913391689"/>
            <w:placeholder>
              <w:docPart w:val="9A18C47A8BD74C5CAC4AA11A3960AB41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5431A0C7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color w:val="767171" w:themeColor="background2" w:themeShade="80"/>
                  </w:rPr>
                  <w:t>Enter comments/advice/general info</w:t>
                </w:r>
              </w:p>
            </w:tc>
          </w:sdtContent>
        </w:sdt>
      </w:tr>
      <w:tr w:rsidR="006D4CDE" w:rsidTr="00545158" w14:paraId="41EF59B2" w14:textId="77777777">
        <w:tc>
          <w:tcPr>
            <w:tcW w:w="3199" w:type="dxa"/>
            <w:vAlign w:val="center"/>
          </w:tcPr>
          <w:p w:rsidR="006D4CDE" w:rsidP="00545158" w:rsidRDefault="006D4CDE" w14:paraId="6EE5F25D" w14:textId="77777777"/>
          <w:sdt>
            <w:sdtPr>
              <w:id w:val="-230316554"/>
              <w:placeholder>
                <w:docPart w:val="4890A9EBB8C74F24990A05E14F69F174"/>
              </w:placeholder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068FCCF4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55B66729" w14:textId="77777777"/>
        </w:tc>
        <w:sdt>
          <w:sdtPr>
            <w:rPr>
              <w:color w:val="767171" w:themeColor="background2" w:themeShade="80"/>
            </w:rPr>
            <w:id w:val="505945937"/>
            <w:placeholder>
              <w:docPart w:val="084D1CCB0D9C4257A273BB9C164E3009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51A0646A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109189286"/>
            <w:placeholder>
              <w:docPart w:val="D7F31866E83C474D9062DFED0ED90E3E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11390C27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1084267211"/>
            <w:placeholder>
              <w:docPart w:val="0F77004E6E784EA0B1AE45DBF90DAA91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5493FF3F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183587137"/>
            <w:placeholder>
              <w:docPart w:val="7DEE6FDA8E4A42E282AFF1FD4E18995C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4CB3EDE0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478847481"/>
            <w:placeholder>
              <w:docPart w:val="373E30814E904D17AE4555A244E99091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2DB989FC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color w:val="767171" w:themeColor="background2" w:themeShade="80"/>
                  </w:rPr>
                  <w:t>Enter comments/advice/general info</w:t>
                </w:r>
              </w:p>
            </w:tc>
          </w:sdtContent>
        </w:sdt>
      </w:tr>
      <w:tr w:rsidR="006D4CDE" w:rsidTr="00545158" w14:paraId="52547FDE" w14:textId="77777777">
        <w:tc>
          <w:tcPr>
            <w:tcW w:w="3199" w:type="dxa"/>
            <w:vAlign w:val="center"/>
          </w:tcPr>
          <w:p w:rsidR="006D4CDE" w:rsidP="00545158" w:rsidRDefault="006D4CDE" w14:paraId="1650D0A4" w14:textId="77777777"/>
          <w:sdt>
            <w:sdtPr>
              <w:id w:val="-42522461"/>
              <w:placeholder>
                <w:docPart w:val="ADA68623CEC9475086891B27DD2BF372"/>
              </w:placeholder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3560E84A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61BC2803" w14:textId="77777777"/>
        </w:tc>
        <w:sdt>
          <w:sdtPr>
            <w:rPr>
              <w:color w:val="767171" w:themeColor="background2" w:themeShade="80"/>
            </w:rPr>
            <w:id w:val="911051358"/>
            <w:placeholder>
              <w:docPart w:val="72156FB1B534411D807DDAA0E381239D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0A57DFB9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651058763"/>
            <w:placeholder>
              <w:docPart w:val="6E834ADF21A146E2B39149DD0413EAE3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682E6D82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-1590992319"/>
            <w:placeholder>
              <w:docPart w:val="D21ACD0D168E47AE8145C960517F0526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582C01FF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371758848"/>
            <w:placeholder>
              <w:docPart w:val="4F1E11653B374FF8BDD5807CF556DD8E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2B557173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319084617"/>
            <w:placeholder>
              <w:docPart w:val="0F5C20A67B9C41F99CAA5F15E5C6B7E7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07EE0C24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color w:val="767171" w:themeColor="background2" w:themeShade="80"/>
                  </w:rPr>
                  <w:t>Enter comments/advice/general info</w:t>
                </w:r>
              </w:p>
            </w:tc>
          </w:sdtContent>
        </w:sdt>
      </w:tr>
      <w:tr w:rsidR="006D4CDE" w:rsidTr="00545158" w14:paraId="37CF29F3" w14:textId="77777777">
        <w:tc>
          <w:tcPr>
            <w:tcW w:w="3199" w:type="dxa"/>
            <w:vAlign w:val="center"/>
          </w:tcPr>
          <w:p w:rsidR="006D4CDE" w:rsidP="00545158" w:rsidRDefault="006D4CDE" w14:paraId="0EBA49BC" w14:textId="77777777"/>
          <w:sdt>
            <w:sdtPr>
              <w:id w:val="-882254064"/>
              <w:placeholder>
                <w:docPart w:val="C72B217BFABB4D22AA97DBDBB1505E4D"/>
              </w:placeholder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1BAB5BDC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17EFC0FE" w14:textId="77777777"/>
        </w:tc>
        <w:sdt>
          <w:sdtPr>
            <w:rPr>
              <w:color w:val="767171" w:themeColor="background2" w:themeShade="80"/>
            </w:rPr>
            <w:id w:val="-450399312"/>
            <w:placeholder>
              <w:docPart w:val="68536C89579248F0922EA8D76C3438BA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63CBA158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879892485"/>
            <w:placeholder>
              <w:docPart w:val="1CE166BCED3D4BFA98869581E8C0CD16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15F99B57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1163360794"/>
            <w:placeholder>
              <w:docPart w:val="2CE7B38D563146B08DC9B4BB14F634ED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23C92170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715796631"/>
            <w:placeholder>
              <w:docPart w:val="B410A608E3654892AC945400A0302CC4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76148E71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448936254"/>
            <w:placeholder>
              <w:docPart w:val="3F09FC039F31444E9A78511CFE17F6F3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0DA96D34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color w:val="767171" w:themeColor="background2" w:themeShade="80"/>
                  </w:rPr>
                  <w:t>Enter comments/advice/general info</w:t>
                </w:r>
              </w:p>
            </w:tc>
          </w:sdtContent>
        </w:sdt>
      </w:tr>
    </w:tbl>
    <w:p w:rsidR="00497759" w:rsidP="00497759" w:rsidRDefault="00497759" w14:paraId="218922C0" w14:textId="77777777"/>
    <w:p w:rsidR="001449ED" w:rsidRDefault="001449ED" w14:paraId="2506E091" w14:textId="77777777">
      <w:r>
        <w:br w:type="page"/>
      </w:r>
    </w:p>
    <w:p w:rsidRPr="002D502C" w:rsidR="006D4CDE" w:rsidP="006D4CDE" w:rsidRDefault="006D4CDE" w14:paraId="13E1D2BA" w14:textId="77777777">
      <w:pPr>
        <w:pStyle w:val="Heading2"/>
      </w:pPr>
      <w:bookmarkStart w:name="_Toc75791116" w:id="376"/>
      <w:r>
        <w:lastRenderedPageBreak/>
        <w:t>Emergency Management Team</w:t>
      </w:r>
      <w:bookmarkEnd w:id="376"/>
    </w:p>
    <w:p w:rsidR="006D4CDE" w:rsidP="006D4CDE" w:rsidRDefault="006D4CDE" w14:paraId="595DD7F3" w14:textId="77777777">
      <w:r>
        <w:t>Outline the key people and their roles in your emergency management structure. Where applicable include key person responsible (</w:t>
      </w:r>
      <w:proofErr w:type="gramStart"/>
      <w:r>
        <w:t>e.g.</w:t>
      </w:r>
      <w:proofErr w:type="gramEnd"/>
      <w:r>
        <w:t xml:space="preserve"> Event Manager, Chief Commissaire, marshals, first aid/medical, security/crowd control, emergency services and other personnel).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199"/>
        <w:gridCol w:w="1936"/>
        <w:gridCol w:w="1937"/>
        <w:gridCol w:w="1937"/>
        <w:gridCol w:w="1937"/>
        <w:gridCol w:w="4500"/>
      </w:tblGrid>
      <w:tr w:rsidR="006D4CDE" w:rsidTr="008A60C4" w14:paraId="20EC3B8D" w14:textId="77777777">
        <w:tc>
          <w:tcPr>
            <w:tcW w:w="3199" w:type="dxa"/>
            <w:shd w:val="clear" w:color="auto" w:fill="BFBFBF" w:themeFill="background1" w:themeFillShade="BF"/>
            <w:vAlign w:val="center"/>
          </w:tcPr>
          <w:p w:rsidR="006D4CDE" w:rsidP="00545158" w:rsidRDefault="006D4CDE" w14:paraId="00326FD4" w14:textId="77777777">
            <w:r>
              <w:t>Organisation/Club/Authority</w:t>
            </w:r>
          </w:p>
        </w:tc>
        <w:tc>
          <w:tcPr>
            <w:tcW w:w="1936" w:type="dxa"/>
            <w:shd w:val="clear" w:color="auto" w:fill="BFBFBF" w:themeFill="background1" w:themeFillShade="BF"/>
            <w:vAlign w:val="center"/>
          </w:tcPr>
          <w:p w:rsidR="006D4CDE" w:rsidP="00545158" w:rsidRDefault="006D4CDE" w14:paraId="29F8D6BB" w14:textId="77777777">
            <w:r>
              <w:t>Contact Name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:rsidR="006D4CDE" w:rsidP="00545158" w:rsidRDefault="006D4CDE" w14:paraId="4A529F0C" w14:textId="77777777">
            <w:r>
              <w:t>Position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:rsidR="006D4CDE" w:rsidP="00545158" w:rsidRDefault="006D4CDE" w14:paraId="5EAC72CA" w14:textId="77777777">
            <w:r>
              <w:t>Contact Details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:rsidR="006D4CDE" w:rsidP="00545158" w:rsidRDefault="006D4CDE" w14:paraId="18BC8AA6" w14:textId="77777777">
            <w:r>
              <w:t>Email</w:t>
            </w:r>
          </w:p>
        </w:tc>
        <w:tc>
          <w:tcPr>
            <w:tcW w:w="4500" w:type="dxa"/>
            <w:shd w:val="clear" w:color="auto" w:fill="BFBFBF" w:themeFill="background1" w:themeFillShade="BF"/>
            <w:vAlign w:val="center"/>
          </w:tcPr>
          <w:p w:rsidR="006D4CDE" w:rsidP="00545158" w:rsidRDefault="006D4CDE" w14:paraId="141FBEED" w14:textId="77777777">
            <w:r>
              <w:t>Risk/Safety/Emergency Role</w:t>
            </w:r>
          </w:p>
        </w:tc>
      </w:tr>
      <w:tr w:rsidR="006D4CDE" w:rsidTr="00545158" w14:paraId="4C6CFC7D" w14:textId="77777777">
        <w:tc>
          <w:tcPr>
            <w:tcW w:w="3199" w:type="dxa"/>
            <w:vAlign w:val="center"/>
          </w:tcPr>
          <w:p w:rsidR="006D4CDE" w:rsidP="00545158" w:rsidRDefault="006D4CDE" w14:paraId="21B56591" w14:textId="77777777"/>
          <w:sdt>
            <w:sdtPr>
              <w:id w:val="-1299752851"/>
              <w:placeholder>
                <w:docPart w:val="140B7510BD534605BBFBBABF7746A45C"/>
              </w:placeholder>
              <w:temporary/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4706413E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5601D1FF" w14:textId="77777777"/>
        </w:tc>
        <w:sdt>
          <w:sdtPr>
            <w:rPr>
              <w:color w:val="767171" w:themeColor="background2" w:themeShade="80"/>
            </w:rPr>
            <w:id w:val="-1810619757"/>
            <w:placeholder>
              <w:docPart w:val="AE5CA565E3C64777BC0281666FF16E61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1EE201C0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416317785"/>
            <w:placeholder>
              <w:docPart w:val="10BEFF53932C4AD7A8AC11B514AD09C2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5F69DB9E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-1053313604"/>
            <w:placeholder>
              <w:docPart w:val="B86940405559479FB726D5C79D3375DF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7B1B376D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694103491"/>
            <w:placeholder>
              <w:docPart w:val="F44AF75D6DED43D894282713CD74D4BF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5E2A5A8A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590737346"/>
            <w:placeholder>
              <w:docPart w:val="2C5C77DDBC4747D8BEB5F5DDCCAC8EF0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19E04969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Provide details of role within emergency management </w:t>
                </w:r>
                <w:r w:rsidR="008A60C4">
                  <w:rPr>
                    <w:color w:val="767171" w:themeColor="background2" w:themeShade="80"/>
                  </w:rPr>
                  <w:t>structure</w:t>
                </w:r>
              </w:p>
            </w:tc>
          </w:sdtContent>
        </w:sdt>
      </w:tr>
      <w:tr w:rsidR="006D4CDE" w:rsidTr="00545158" w14:paraId="235BBFE2" w14:textId="77777777">
        <w:tc>
          <w:tcPr>
            <w:tcW w:w="3199" w:type="dxa"/>
            <w:vAlign w:val="center"/>
          </w:tcPr>
          <w:p w:rsidR="006D4CDE" w:rsidP="00545158" w:rsidRDefault="006D4CDE" w14:paraId="0C1F1BDC" w14:textId="77777777"/>
          <w:sdt>
            <w:sdtPr>
              <w:id w:val="-1624067407"/>
              <w:placeholder>
                <w:docPart w:val="D41226838A024EFBA40894C939F89929"/>
              </w:placeholder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207C6F3C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60C41FFF" w14:textId="77777777"/>
        </w:tc>
        <w:sdt>
          <w:sdtPr>
            <w:rPr>
              <w:color w:val="767171" w:themeColor="background2" w:themeShade="80"/>
            </w:rPr>
            <w:id w:val="-2006506072"/>
            <w:placeholder>
              <w:docPart w:val="F9018C01A0F745A5B5D4F9A2D2311686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5F0C5340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204099487"/>
            <w:placeholder>
              <w:docPart w:val="30CE6F5875064BE6AB5538C222046EEC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76E2A161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-845554252"/>
            <w:placeholder>
              <w:docPart w:val="7F1E23CDB7B14CF6A376D3EDF99CB325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6F55EBFD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475052448"/>
            <w:placeholder>
              <w:docPart w:val="1D771E1FD8454CC4A9F44CB955C5470B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4E4B3C86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840732842"/>
            <w:placeholder>
              <w:docPart w:val="BE537DB3C34749C4B1261DF582AEC9AE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375DC502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Provide details of role within emergency management </w:t>
                </w:r>
                <w:r w:rsidR="008A60C4">
                  <w:rPr>
                    <w:color w:val="767171" w:themeColor="background2" w:themeShade="80"/>
                  </w:rPr>
                  <w:t>structure</w:t>
                </w:r>
              </w:p>
            </w:tc>
          </w:sdtContent>
        </w:sdt>
      </w:tr>
      <w:tr w:rsidR="006D4CDE" w:rsidTr="00545158" w14:paraId="4C30971E" w14:textId="77777777">
        <w:tc>
          <w:tcPr>
            <w:tcW w:w="3199" w:type="dxa"/>
            <w:vAlign w:val="center"/>
          </w:tcPr>
          <w:p w:rsidR="006D4CDE" w:rsidP="00545158" w:rsidRDefault="006D4CDE" w14:paraId="11DD18FF" w14:textId="77777777"/>
          <w:sdt>
            <w:sdtPr>
              <w:id w:val="1789089770"/>
              <w:placeholder>
                <w:docPart w:val="FC840D255A6B451180C07FF8DB3464C9"/>
              </w:placeholder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6A14A495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34FADFF1" w14:textId="77777777"/>
        </w:tc>
        <w:sdt>
          <w:sdtPr>
            <w:rPr>
              <w:color w:val="767171" w:themeColor="background2" w:themeShade="80"/>
            </w:rPr>
            <w:id w:val="191580538"/>
            <w:placeholder>
              <w:docPart w:val="7AF75896A1E141E4932698D36B2EC33B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176DE50A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255415780"/>
            <w:placeholder>
              <w:docPart w:val="8E9959C9E5924593B0A345F46D986F6E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6DF864DB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1724248159"/>
            <w:placeholder>
              <w:docPart w:val="107FDC951B5C463FA1033D6212E7DF7F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6D42168C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522627837"/>
            <w:placeholder>
              <w:docPart w:val="6E71EB22799D4BB2B24E3903A979F1A5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1B67F5C4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2041664614"/>
            <w:placeholder>
              <w:docPart w:val="77C68FD0520142EDA784524895A1DF9A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7E4C323F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Provide details of role within emergency management </w:t>
                </w:r>
                <w:r w:rsidR="008A60C4">
                  <w:rPr>
                    <w:color w:val="767171" w:themeColor="background2" w:themeShade="80"/>
                  </w:rPr>
                  <w:t>structure</w:t>
                </w:r>
              </w:p>
            </w:tc>
          </w:sdtContent>
        </w:sdt>
      </w:tr>
      <w:tr w:rsidR="006D4CDE" w:rsidTr="00545158" w14:paraId="128EAD9E" w14:textId="77777777">
        <w:tc>
          <w:tcPr>
            <w:tcW w:w="3199" w:type="dxa"/>
            <w:vAlign w:val="center"/>
          </w:tcPr>
          <w:p w:rsidR="006D4CDE" w:rsidP="00545158" w:rsidRDefault="006D4CDE" w14:paraId="7F223A07" w14:textId="77777777"/>
          <w:sdt>
            <w:sdtPr>
              <w:id w:val="1225956161"/>
              <w:placeholder>
                <w:docPart w:val="6BD7B550FA5847C5863530753451BF8B"/>
              </w:placeholder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5F192078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61FF743B" w14:textId="77777777"/>
        </w:tc>
        <w:sdt>
          <w:sdtPr>
            <w:rPr>
              <w:color w:val="767171" w:themeColor="background2" w:themeShade="80"/>
            </w:rPr>
            <w:id w:val="1825157911"/>
            <w:placeholder>
              <w:docPart w:val="D1B72F33EB694F5693BE23FD5347553B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201AF711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722052131"/>
            <w:placeholder>
              <w:docPart w:val="B121A29B2AB54AD798E713D2BC890942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458515C7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2064898344"/>
            <w:placeholder>
              <w:docPart w:val="B93060C020584D92862248604F4717AB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1DA13B87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331873409"/>
            <w:placeholder>
              <w:docPart w:val="E40B283FEE164945B97F3A6C94930EED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4D75616A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607960959"/>
            <w:placeholder>
              <w:docPart w:val="94596BD1024C4FF7858D543701155C42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2B270244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Provide details of role within emergency management </w:t>
                </w:r>
                <w:r w:rsidR="008A60C4">
                  <w:rPr>
                    <w:color w:val="767171" w:themeColor="background2" w:themeShade="80"/>
                  </w:rPr>
                  <w:t>structure</w:t>
                </w:r>
              </w:p>
            </w:tc>
          </w:sdtContent>
        </w:sdt>
      </w:tr>
      <w:tr w:rsidR="006D4CDE" w:rsidTr="00545158" w14:paraId="73056B12" w14:textId="77777777">
        <w:tc>
          <w:tcPr>
            <w:tcW w:w="3199" w:type="dxa"/>
            <w:vAlign w:val="center"/>
          </w:tcPr>
          <w:p w:rsidR="006D4CDE" w:rsidP="00545158" w:rsidRDefault="006D4CDE" w14:paraId="06A741BF" w14:textId="77777777"/>
          <w:sdt>
            <w:sdtPr>
              <w:id w:val="-1718120994"/>
              <w:placeholder>
                <w:docPart w:val="91DDD91708AF46CDA8483298EBD095D3"/>
              </w:placeholder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5991EA77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4DDCCC45" w14:textId="77777777"/>
        </w:tc>
        <w:sdt>
          <w:sdtPr>
            <w:rPr>
              <w:color w:val="767171" w:themeColor="background2" w:themeShade="80"/>
            </w:rPr>
            <w:id w:val="-549542327"/>
            <w:placeholder>
              <w:docPart w:val="2A31537B8A3B4EC88DE1E75E39E391B8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2A954244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897890886"/>
            <w:placeholder>
              <w:docPart w:val="A57469D3E0404D649E6A26368B803D98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3B1C0451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-383874787"/>
            <w:placeholder>
              <w:docPart w:val="BEE4333AA02945D58DDEDC33D5FB86FD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3CDE7A8E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769817857"/>
            <w:placeholder>
              <w:docPart w:val="5AB83321D7554C82855F9725F654CE8B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3E107F57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264998719"/>
            <w:placeholder>
              <w:docPart w:val="D631A5D0889B437098FB2AB89826F06D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19F1F9B6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Provide details of role within emergency management </w:t>
                </w:r>
                <w:r w:rsidR="008A60C4">
                  <w:rPr>
                    <w:color w:val="767171" w:themeColor="background2" w:themeShade="80"/>
                  </w:rPr>
                  <w:t>structure</w:t>
                </w:r>
              </w:p>
            </w:tc>
          </w:sdtContent>
        </w:sdt>
      </w:tr>
      <w:tr w:rsidR="006D4CDE" w:rsidTr="00545158" w14:paraId="584D8ED7" w14:textId="77777777">
        <w:tc>
          <w:tcPr>
            <w:tcW w:w="3199" w:type="dxa"/>
            <w:vAlign w:val="center"/>
          </w:tcPr>
          <w:p w:rsidR="006D4CDE" w:rsidP="00545158" w:rsidRDefault="006D4CDE" w14:paraId="31E974F8" w14:textId="77777777"/>
          <w:sdt>
            <w:sdtPr>
              <w:id w:val="-959950701"/>
              <w:placeholder>
                <w:docPart w:val="069D52B591464DCDB55FA2B008BAEF79"/>
              </w:placeholder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6439296E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7FF74AE8" w14:textId="77777777"/>
        </w:tc>
        <w:sdt>
          <w:sdtPr>
            <w:rPr>
              <w:color w:val="767171" w:themeColor="background2" w:themeShade="80"/>
            </w:rPr>
            <w:id w:val="1850291823"/>
            <w:placeholder>
              <w:docPart w:val="1F2400F04D41490982A2A08EA92160DD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4D01A057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657063617"/>
            <w:placeholder>
              <w:docPart w:val="110BDD86D36B45FB900A1512D9818121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5270FF66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-1116135937"/>
            <w:placeholder>
              <w:docPart w:val="6DDB2EC2A39B42F4BD5C5DE84E5FBBF0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5402C512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34316196"/>
            <w:placeholder>
              <w:docPart w:val="FAEF8C270DB84C2FB7E141CC30A0764B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094F154A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499309656"/>
            <w:placeholder>
              <w:docPart w:val="C7BEED83187849EF8CEBAB3DBA0515E0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39F071E1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Provide details of role within emergency management </w:t>
                </w:r>
                <w:r w:rsidR="008A60C4">
                  <w:rPr>
                    <w:color w:val="767171" w:themeColor="background2" w:themeShade="80"/>
                  </w:rPr>
                  <w:t>structure</w:t>
                </w:r>
              </w:p>
            </w:tc>
          </w:sdtContent>
        </w:sdt>
      </w:tr>
      <w:tr w:rsidR="006D4CDE" w:rsidTr="00545158" w14:paraId="2B3AE72F" w14:textId="77777777">
        <w:tc>
          <w:tcPr>
            <w:tcW w:w="3199" w:type="dxa"/>
            <w:vAlign w:val="center"/>
          </w:tcPr>
          <w:p w:rsidR="006D4CDE" w:rsidP="00545158" w:rsidRDefault="006D4CDE" w14:paraId="326DC099" w14:textId="77777777"/>
          <w:sdt>
            <w:sdtPr>
              <w:id w:val="1243686669"/>
              <w:placeholder>
                <w:docPart w:val="060D16AAFF9043DDBDD71AEFAE6CE346"/>
              </w:placeholder>
            </w:sdtPr>
            <w:sdtEndPr>
              <w:rPr>
                <w:color w:val="AEAAAA" w:themeColor="background2" w:themeShade="BF"/>
              </w:rPr>
            </w:sdtEndPr>
            <w:sdtContent>
              <w:p w:rsidRPr="00FA12B7" w:rsidR="006D4CDE" w:rsidP="00545158" w:rsidRDefault="006D4CDE" w14:paraId="3782760A" w14:textId="77777777">
                <w:pPr>
                  <w:rPr>
                    <w:color w:val="AEAAAA" w:themeColor="background2" w:themeShade="BF"/>
                  </w:rPr>
                </w:pPr>
                <w:r w:rsidRPr="00FA12B7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 xml:space="preserve">name of </w:t>
                </w:r>
                <w:r w:rsidRPr="00FA12B7">
                  <w:rPr>
                    <w:color w:val="767171" w:themeColor="background2" w:themeShade="80"/>
                  </w:rPr>
                  <w:t xml:space="preserve">Organisation/Club/Authority </w:t>
                </w:r>
              </w:p>
            </w:sdtContent>
          </w:sdt>
          <w:p w:rsidR="006D4CDE" w:rsidP="00545158" w:rsidRDefault="006D4CDE" w14:paraId="22F729E9" w14:textId="77777777"/>
        </w:tc>
        <w:sdt>
          <w:sdtPr>
            <w:rPr>
              <w:color w:val="767171" w:themeColor="background2" w:themeShade="80"/>
            </w:rPr>
            <w:id w:val="1521345494"/>
            <w:placeholder>
              <w:docPart w:val="AF455A9D3CCC40FA90ABC96649B973E7"/>
            </w:placeholder>
          </w:sdtPr>
          <w:sdtEndPr/>
          <w:sdtContent>
            <w:tc>
              <w:tcPr>
                <w:tcW w:w="1936" w:type="dxa"/>
                <w:vAlign w:val="center"/>
              </w:tcPr>
              <w:p w:rsidR="006D4CDE" w:rsidP="00545158" w:rsidRDefault="006D4CDE" w14:paraId="7F0FA609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85680122"/>
            <w:placeholder>
              <w:docPart w:val="0CD0296F0E1A4A89A111D4BB552480AE"/>
            </w:placeholder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166191AC" w14:textId="77777777">
                <w:r w:rsidRPr="002D502C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Position/Role</w:t>
                </w:r>
              </w:p>
            </w:tc>
          </w:sdtContent>
        </w:sdt>
        <w:sdt>
          <w:sdtPr>
            <w:id w:val="-1378080522"/>
            <w:placeholder>
              <w:docPart w:val="828E800695414CC9BAC8FD0920BCCAF3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="006D4CDE" w:rsidP="00545158" w:rsidRDefault="006D4CDE" w14:paraId="381E2443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087759636"/>
            <w:placeholder>
              <w:docPart w:val="D339F1C62EEF4B14928F8F59EE4DE14A"/>
            </w:placeholder>
            <w:showingPlcHdr/>
          </w:sdtPr>
          <w:sdtEndPr/>
          <w:sdtContent>
            <w:tc>
              <w:tcPr>
                <w:tcW w:w="1937" w:type="dxa"/>
                <w:vAlign w:val="center"/>
              </w:tcPr>
              <w:p w:rsidRPr="006D4CDE" w:rsidR="006D4CDE" w:rsidP="00545158" w:rsidRDefault="006D4CDE" w14:paraId="776201B1" w14:textId="77777777">
                <w:pPr>
                  <w:rPr>
                    <w:color w:val="767171" w:themeColor="background2" w:themeShade="80"/>
                  </w:rPr>
                </w:pPr>
                <w:r w:rsidRPr="006D4CDE">
                  <w:rPr>
                    <w:rStyle w:val="PlaceholderText"/>
                    <w:color w:val="767171" w:themeColor="background2" w:themeShade="80"/>
                  </w:rPr>
                  <w:t>Enter email address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896510079"/>
            <w:placeholder>
              <w:docPart w:val="799D73D7978D493A940FE543BFE12581"/>
            </w:placeholder>
          </w:sdtPr>
          <w:sdtEndPr/>
          <w:sdtContent>
            <w:tc>
              <w:tcPr>
                <w:tcW w:w="4500" w:type="dxa"/>
                <w:vAlign w:val="center"/>
              </w:tcPr>
              <w:p w:rsidRPr="006D4CDE" w:rsidR="006D4CDE" w:rsidP="00545158" w:rsidRDefault="006D4CDE" w14:paraId="05E7DDF6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Provide details of role within emergency management </w:t>
                </w:r>
                <w:r w:rsidR="008A60C4">
                  <w:rPr>
                    <w:color w:val="767171" w:themeColor="background2" w:themeShade="80"/>
                  </w:rPr>
                  <w:t>structure</w:t>
                </w:r>
              </w:p>
            </w:tc>
          </w:sdtContent>
        </w:sdt>
      </w:tr>
    </w:tbl>
    <w:p w:rsidR="001449ED" w:rsidP="00E01411" w:rsidRDefault="001449ED" w14:paraId="0DC3AE20" w14:textId="77777777"/>
    <w:p w:rsidR="001449ED" w:rsidRDefault="001449ED" w14:paraId="26FBB002" w14:textId="77777777">
      <w:r>
        <w:br w:type="page"/>
      </w:r>
    </w:p>
    <w:p w:rsidRPr="002D502C" w:rsidR="008A60C4" w:rsidP="008A60C4" w:rsidRDefault="008A60C4" w14:paraId="209C00EA" w14:textId="77777777">
      <w:pPr>
        <w:pStyle w:val="Heading2"/>
      </w:pPr>
      <w:bookmarkStart w:name="_Toc75791117" w:id="377"/>
      <w:r>
        <w:lastRenderedPageBreak/>
        <w:t>Communications Plan</w:t>
      </w:r>
      <w:bookmarkEnd w:id="377"/>
    </w:p>
    <w:p w:rsidR="008A60C4" w:rsidP="008A60C4" w:rsidRDefault="008A60C4" w14:paraId="1BDBCFBA" w14:textId="77777777">
      <w:pPr>
        <w:pStyle w:val="BodyText"/>
      </w:pPr>
      <w:r>
        <w:t xml:space="preserve">In the case of an emergency, outline how you will communicate at the event with your event team, emergency services, event visitors and </w:t>
      </w:r>
      <w:proofErr w:type="gramStart"/>
      <w:r>
        <w:t>other</w:t>
      </w:r>
      <w:proofErr w:type="gramEnd"/>
    </w:p>
    <w:p w:rsidR="008A60C4" w:rsidP="008A60C4" w:rsidRDefault="008A60C4" w14:paraId="5ABCC752" w14:textId="77777777">
      <w:pPr>
        <w:pStyle w:val="BodyText"/>
      </w:pPr>
      <w:r>
        <w:t xml:space="preserve">stakeholders. </w:t>
      </w:r>
      <w:proofErr w:type="gramStart"/>
      <w:r>
        <w:t>E.g.</w:t>
      </w:r>
      <w:proofErr w:type="gramEnd"/>
      <w:r>
        <w:t xml:space="preserve"> mobile phones, satellite phones, radios, PA system. Outline procedures if proposed communication system does not work (i.e.</w:t>
      </w:r>
    </w:p>
    <w:p w:rsidR="008705B6" w:rsidP="008A60C4" w:rsidRDefault="008A60C4" w14:paraId="173769D6" w14:textId="77777777">
      <w:pPr>
        <w:pStyle w:val="BodyText"/>
      </w:pPr>
      <w:r>
        <w:t>back up communications). Outline plan to test communication systems before the event.</w:t>
      </w:r>
    </w:p>
    <w:p w:rsidR="008A60C4" w:rsidP="008A60C4" w:rsidRDefault="008A60C4" w14:paraId="43E3F070" w14:textId="77777777">
      <w:pPr>
        <w:pStyle w:val="BodyText"/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5304"/>
      </w:tblGrid>
      <w:tr w:rsidRPr="00EB1703" w:rsidR="008A60C4" w:rsidTr="008A60C4" w14:paraId="004F1FC6" w14:textId="77777777">
        <w:trPr>
          <w:trHeight w:val="272"/>
        </w:trPr>
        <w:tc>
          <w:tcPr>
            <w:tcW w:w="15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11A97" w:rsidR="008A60C4" w:rsidP="00545158" w:rsidRDefault="008A60C4" w14:paraId="1A8BCD49" w14:textId="7777777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Outline what</w:t>
            </w:r>
            <w:r w:rsidRPr="00311A97">
              <w:rPr>
                <w:rFonts w:cstheme="minorHAnsi"/>
                <w:lang w:val="en-US"/>
              </w:rPr>
              <w:t xml:space="preserve"> communication system is in place between the event organisers, </w:t>
            </w:r>
            <w:proofErr w:type="gramStart"/>
            <w:r w:rsidRPr="00311A97">
              <w:rPr>
                <w:rFonts w:cstheme="minorHAnsi"/>
                <w:lang w:val="en-US"/>
              </w:rPr>
              <w:t>staff</w:t>
            </w:r>
            <w:proofErr w:type="gramEnd"/>
            <w:r w:rsidRPr="00311A97">
              <w:rPr>
                <w:rFonts w:cstheme="minorHAnsi"/>
                <w:lang w:val="en-US"/>
              </w:rPr>
              <w:t xml:space="preserve"> and volunteers? (Include backup systems)</w:t>
            </w:r>
          </w:p>
        </w:tc>
      </w:tr>
      <w:tr w:rsidRPr="00EB1703" w:rsidR="008A60C4" w:rsidTr="001449ED" w14:paraId="09C8E20C" w14:textId="77777777">
        <w:trPr>
          <w:trHeight w:val="1075"/>
        </w:trPr>
        <w:tc>
          <w:tcPr>
            <w:tcW w:w="15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sdt>
            <w:sdtPr>
              <w:rPr>
                <w:rFonts w:cstheme="minorHAnsi"/>
                <w:lang w:val="en-US"/>
              </w:rPr>
              <w:id w:val="1105543792"/>
              <w:placeholder>
                <w:docPart w:val="9444585118804FA1A7CA8C5E2099821E"/>
              </w:placeholder>
              <w:temporary/>
              <w:showingPlcHdr/>
            </w:sdtPr>
            <w:sdtEndPr/>
            <w:sdtContent>
              <w:p w:rsidRPr="00311A97" w:rsidR="008A60C4" w:rsidP="00545158" w:rsidRDefault="001449ED" w14:paraId="76828F85" w14:textId="77777777">
                <w:pPr>
                  <w:rPr>
                    <w:rFonts w:cstheme="minorHAnsi"/>
                    <w:lang w:val="en-US"/>
                  </w:rPr>
                </w:pPr>
                <w:r w:rsidRPr="00AA476E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Pr="00EB1703" w:rsidR="008A60C4" w:rsidTr="008A60C4" w14:paraId="345C9BB4" w14:textId="77777777">
        <w:trPr>
          <w:trHeight w:val="272"/>
        </w:trPr>
        <w:tc>
          <w:tcPr>
            <w:tcW w:w="15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11A97" w:rsidR="008A60C4" w:rsidP="00545158" w:rsidRDefault="008A60C4" w14:paraId="7A94AA77" w14:textId="77777777">
            <w:pPr>
              <w:rPr>
                <w:rFonts w:cstheme="minorHAnsi"/>
                <w:lang w:val="en-US"/>
              </w:rPr>
            </w:pPr>
            <w:r w:rsidRPr="00311A97">
              <w:rPr>
                <w:rFonts w:cstheme="minorHAnsi"/>
                <w:lang w:val="en-US"/>
              </w:rPr>
              <w:t>What system will be used to communicate with event attendees at your event? (</w:t>
            </w:r>
            <w:proofErr w:type="gramStart"/>
            <w:r w:rsidRPr="00311A97">
              <w:rPr>
                <w:rFonts w:cstheme="minorHAnsi"/>
                <w:lang w:val="en-US"/>
              </w:rPr>
              <w:t>include</w:t>
            </w:r>
            <w:proofErr w:type="gramEnd"/>
            <w:r w:rsidRPr="00311A97">
              <w:rPr>
                <w:rFonts w:cstheme="minorHAnsi"/>
                <w:lang w:val="en-US"/>
              </w:rPr>
              <w:t xml:space="preserve"> backup systems)</w:t>
            </w:r>
          </w:p>
        </w:tc>
      </w:tr>
      <w:tr w:rsidRPr="00EB1703" w:rsidR="008A60C4" w:rsidTr="001449ED" w14:paraId="02D2F9CC" w14:textId="77777777">
        <w:trPr>
          <w:trHeight w:val="1124"/>
        </w:trPr>
        <w:tc>
          <w:tcPr>
            <w:tcW w:w="15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sdt>
            <w:sdtPr>
              <w:rPr>
                <w:rFonts w:cstheme="minorHAnsi"/>
                <w:lang w:val="en-US"/>
              </w:rPr>
              <w:id w:val="1963227949"/>
              <w:placeholder>
                <w:docPart w:val="EE54C9B001854B3BA511D8B7B599A2B6"/>
              </w:placeholder>
              <w:showingPlcHdr/>
            </w:sdtPr>
            <w:sdtEndPr/>
            <w:sdtContent>
              <w:p w:rsidRPr="00311A97" w:rsidR="008A60C4" w:rsidP="00545158" w:rsidRDefault="001449ED" w14:paraId="5FCE279F" w14:textId="77777777">
                <w:pPr>
                  <w:rPr>
                    <w:rFonts w:cstheme="minorHAnsi"/>
                    <w:lang w:val="en-US"/>
                  </w:rPr>
                </w:pPr>
                <w:r w:rsidRPr="00AA476E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Pr="00EB1703" w:rsidR="008A60C4" w:rsidTr="008A60C4" w14:paraId="28098D5B" w14:textId="77777777">
        <w:trPr>
          <w:trHeight w:val="272"/>
        </w:trPr>
        <w:tc>
          <w:tcPr>
            <w:tcW w:w="15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11A97" w:rsidR="008A60C4" w:rsidP="00545158" w:rsidRDefault="008A60C4" w14:paraId="72C5C453" w14:textId="77777777">
            <w:pPr>
              <w:rPr>
                <w:rFonts w:cstheme="minorHAnsi"/>
                <w:lang w:val="en-US"/>
              </w:rPr>
            </w:pPr>
            <w:r w:rsidRPr="00311A97">
              <w:rPr>
                <w:rFonts w:cstheme="minorHAnsi"/>
                <w:lang w:val="en-US"/>
              </w:rPr>
              <w:t>How will event staff and contractors be briefed about the event and the emergency management processes?</w:t>
            </w:r>
          </w:p>
        </w:tc>
      </w:tr>
      <w:tr w:rsidRPr="00EB1703" w:rsidR="008A60C4" w:rsidTr="001449ED" w14:paraId="0FA7230F" w14:textId="77777777">
        <w:trPr>
          <w:trHeight w:val="1129"/>
        </w:trPr>
        <w:tc>
          <w:tcPr>
            <w:tcW w:w="15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sdt>
            <w:sdtPr>
              <w:rPr>
                <w:rFonts w:cstheme="minorHAnsi"/>
                <w:lang w:val="en-US"/>
              </w:rPr>
              <w:id w:val="-488091037"/>
              <w:placeholder>
                <w:docPart w:val="DE2C23EB6B1D47D6A2E94B2A16308CB3"/>
              </w:placeholder>
              <w:showingPlcHdr/>
            </w:sdtPr>
            <w:sdtEndPr/>
            <w:sdtContent>
              <w:p w:rsidRPr="00311A97" w:rsidR="008A60C4" w:rsidP="00545158" w:rsidRDefault="001449ED" w14:paraId="1180A784" w14:textId="77777777">
                <w:pPr>
                  <w:rPr>
                    <w:rFonts w:cstheme="minorHAnsi"/>
                    <w:lang w:val="en-US"/>
                  </w:rPr>
                </w:pPr>
                <w:r w:rsidRPr="00AA476E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Pr="00EB1703" w:rsidR="008A60C4" w:rsidTr="008A60C4" w14:paraId="77225228" w14:textId="77777777">
        <w:trPr>
          <w:trHeight w:val="272"/>
        </w:trPr>
        <w:tc>
          <w:tcPr>
            <w:tcW w:w="15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11A97" w:rsidR="008A60C4" w:rsidP="00545158" w:rsidRDefault="008A60C4" w14:paraId="19F8C175" w14:textId="77777777">
            <w:pPr>
              <w:rPr>
                <w:rFonts w:cstheme="minorHAnsi"/>
                <w:lang w:val="en-US"/>
              </w:rPr>
            </w:pPr>
            <w:r w:rsidRPr="00311A97">
              <w:rPr>
                <w:rFonts w:cstheme="minorHAnsi"/>
                <w:lang w:val="en-US"/>
              </w:rPr>
              <w:t>Who is the designated Media contact?</w:t>
            </w:r>
          </w:p>
        </w:tc>
      </w:tr>
      <w:tr w:rsidRPr="00EB1703" w:rsidR="008A60C4" w:rsidTr="001449ED" w14:paraId="52BB14F9" w14:textId="77777777">
        <w:trPr>
          <w:trHeight w:val="1122"/>
        </w:trPr>
        <w:tc>
          <w:tcPr>
            <w:tcW w:w="15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sdt>
            <w:sdtPr>
              <w:rPr>
                <w:rFonts w:cstheme="minorHAnsi"/>
                <w:lang w:val="en-US"/>
              </w:rPr>
              <w:id w:val="1473244077"/>
              <w:placeholder>
                <w:docPart w:val="1FB5708B398E4D33AEC4FE23DB336E17"/>
              </w:placeholder>
              <w:showingPlcHdr/>
            </w:sdtPr>
            <w:sdtEndPr/>
            <w:sdtContent>
              <w:p w:rsidRPr="00311A97" w:rsidR="001449ED" w:rsidP="00545158" w:rsidRDefault="001449ED" w14:paraId="7AB6D29F" w14:textId="77777777">
                <w:pPr>
                  <w:rPr>
                    <w:rFonts w:cstheme="minorHAnsi"/>
                    <w:lang w:val="en-US"/>
                  </w:rPr>
                </w:pPr>
                <w:r w:rsidRPr="00AA476E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:rsidR="008A60C4" w:rsidP="008A60C4" w:rsidRDefault="008A60C4" w14:paraId="6E206DFE" w14:textId="77777777">
      <w:pPr>
        <w:pStyle w:val="BodyText"/>
      </w:pPr>
    </w:p>
    <w:p w:rsidR="008705B6" w:rsidP="00E01411" w:rsidRDefault="008705B6" w14:paraId="6D28ABCC" w14:textId="77777777"/>
    <w:p w:rsidR="008705B6" w:rsidP="00E01411" w:rsidRDefault="008705B6" w14:paraId="4C539B22" w14:textId="77777777"/>
    <w:p w:rsidR="008705B6" w:rsidP="00E01411" w:rsidRDefault="008705B6" w14:paraId="3E734217" w14:textId="77777777"/>
    <w:p w:rsidR="008705B6" w:rsidP="00E01411" w:rsidRDefault="008705B6" w14:paraId="66BB44EB" w14:textId="77777777"/>
    <w:p w:rsidR="008705B6" w:rsidP="00E01411" w:rsidRDefault="008705B6" w14:paraId="394FE009" w14:textId="77777777"/>
    <w:p w:rsidR="008705B6" w:rsidP="00E01411" w:rsidRDefault="008705B6" w14:paraId="48528BFD" w14:textId="77777777"/>
    <w:p w:rsidR="005D559E" w:rsidP="005D559E" w:rsidRDefault="005D559E" w14:paraId="21D15722" w14:textId="77777777">
      <w:pPr>
        <w:pStyle w:val="Heading1"/>
      </w:pPr>
      <w:bookmarkStart w:name="_Toc75791118" w:id="378"/>
      <w:r>
        <w:lastRenderedPageBreak/>
        <w:t>Emergency Management Plan</w:t>
      </w:r>
      <w:bookmarkEnd w:id="378"/>
    </w:p>
    <w:p w:rsidR="001449ED" w:rsidP="001449ED" w:rsidRDefault="001449ED" w14:paraId="77086E3E" w14:textId="77777777">
      <w:pPr>
        <w:pStyle w:val="Heading2"/>
      </w:pPr>
      <w:bookmarkStart w:name="_Toc75791119" w:id="379"/>
      <w:r>
        <w:t>First Aid/Medical Plan</w:t>
      </w:r>
      <w:bookmarkEnd w:id="379"/>
    </w:p>
    <w:p w:rsidR="00C80179" w:rsidP="00C80179" w:rsidRDefault="00C80179" w14:paraId="197A37E3" w14:textId="77777777">
      <w:pPr>
        <w:pStyle w:val="BodyText"/>
      </w:pPr>
      <w:r>
        <w:t xml:space="preserve">Outline the first aid or medical services in attendance at the event including numbers and type. Outline the response to a first aid or </w:t>
      </w:r>
      <w:proofErr w:type="gramStart"/>
      <w:r>
        <w:t>medical</w:t>
      </w:r>
      <w:proofErr w:type="gramEnd"/>
    </w:p>
    <w:p w:rsidR="00C80179" w:rsidP="00C80179" w:rsidRDefault="00C80179" w14:paraId="00BEC095" w14:textId="77777777">
      <w:pPr>
        <w:pStyle w:val="BodyText"/>
      </w:pPr>
      <w:r>
        <w:t>emergency.</w:t>
      </w:r>
    </w:p>
    <w:p w:rsidRPr="00C80179" w:rsidR="00C80179" w:rsidP="00C80179" w:rsidRDefault="00C80179" w14:paraId="30EEC1B0" w14:textId="77777777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2"/>
        <w:gridCol w:w="3082"/>
        <w:gridCol w:w="3082"/>
        <w:gridCol w:w="3082"/>
        <w:gridCol w:w="3082"/>
      </w:tblGrid>
      <w:tr w:rsidR="001449ED" w:rsidTr="001449ED" w14:paraId="693D2538" w14:textId="77777777">
        <w:tc>
          <w:tcPr>
            <w:tcW w:w="3082" w:type="dxa"/>
            <w:shd w:val="clear" w:color="auto" w:fill="BFBFBF" w:themeFill="background1" w:themeFillShade="BF"/>
            <w:vAlign w:val="center"/>
          </w:tcPr>
          <w:p w:rsidR="001449ED" w:rsidP="001449ED" w:rsidRDefault="001449ED" w14:paraId="52894133" w14:textId="77777777">
            <w:r>
              <w:t>Provider/Service</w:t>
            </w:r>
          </w:p>
        </w:tc>
        <w:tc>
          <w:tcPr>
            <w:tcW w:w="3082" w:type="dxa"/>
            <w:shd w:val="clear" w:color="auto" w:fill="BFBFBF" w:themeFill="background1" w:themeFillShade="BF"/>
            <w:vAlign w:val="center"/>
          </w:tcPr>
          <w:p w:rsidR="001449ED" w:rsidP="001449ED" w:rsidRDefault="001449ED" w14:paraId="769712B6" w14:textId="77777777">
            <w:r>
              <w:t>Contact Name</w:t>
            </w:r>
          </w:p>
        </w:tc>
        <w:tc>
          <w:tcPr>
            <w:tcW w:w="3082" w:type="dxa"/>
            <w:shd w:val="clear" w:color="auto" w:fill="BFBFBF" w:themeFill="background1" w:themeFillShade="BF"/>
            <w:vAlign w:val="center"/>
          </w:tcPr>
          <w:p w:rsidR="001449ED" w:rsidP="001449ED" w:rsidRDefault="001449ED" w14:paraId="1CB5B5B9" w14:textId="77777777">
            <w:r>
              <w:t>Mobile</w:t>
            </w:r>
          </w:p>
        </w:tc>
        <w:tc>
          <w:tcPr>
            <w:tcW w:w="3082" w:type="dxa"/>
            <w:shd w:val="clear" w:color="auto" w:fill="BFBFBF" w:themeFill="background1" w:themeFillShade="BF"/>
            <w:vAlign w:val="center"/>
          </w:tcPr>
          <w:p w:rsidR="001449ED" w:rsidP="001449ED" w:rsidRDefault="001449ED" w14:paraId="02093960" w14:textId="77777777">
            <w:r>
              <w:t>Arrival time</w:t>
            </w:r>
          </w:p>
        </w:tc>
        <w:tc>
          <w:tcPr>
            <w:tcW w:w="3082" w:type="dxa"/>
            <w:shd w:val="clear" w:color="auto" w:fill="BFBFBF" w:themeFill="background1" w:themeFillShade="BF"/>
            <w:vAlign w:val="center"/>
          </w:tcPr>
          <w:p w:rsidR="001449ED" w:rsidP="001449ED" w:rsidRDefault="001449ED" w14:paraId="36EAD012" w14:textId="77777777">
            <w:r>
              <w:t>Departure time</w:t>
            </w:r>
          </w:p>
        </w:tc>
      </w:tr>
      <w:tr w:rsidR="001449ED" w:rsidTr="001449ED" w14:paraId="20B7D61D" w14:textId="77777777">
        <w:trPr>
          <w:trHeight w:val="615"/>
        </w:trPr>
        <w:sdt>
          <w:sdtPr>
            <w:id w:val="1201283456"/>
            <w:placeholder>
              <w:docPart w:val="E3071EC71278403F9B03F3ADDCC2C3A3"/>
            </w:placeholder>
            <w:temporary/>
          </w:sdtPr>
          <w:sdtEndPr/>
          <w:sdtContent>
            <w:tc>
              <w:tcPr>
                <w:tcW w:w="3082" w:type="dxa"/>
                <w:vAlign w:val="center"/>
              </w:tcPr>
              <w:p w:rsidR="001449ED" w:rsidP="001449ED" w:rsidRDefault="001449ED" w14:paraId="69C9CEA7" w14:textId="77777777">
                <w:r w:rsidRPr="001449ED">
                  <w:rPr>
                    <w:color w:val="767171" w:themeColor="background2" w:themeShade="80"/>
                  </w:rPr>
                  <w:t>Medical provider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644125967"/>
            <w:placeholder>
              <w:docPart w:val="E3071EC71278403F9B03F3ADDCC2C3A3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449ED" w:rsidP="001449ED" w:rsidRDefault="001449ED" w14:paraId="7E09B96D" w14:textId="77777777">
                <w:r w:rsidRPr="001449ED">
                  <w:rPr>
                    <w:color w:val="767171" w:themeColor="background2" w:themeShade="80"/>
                  </w:rPr>
                  <w:t>Enter contact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364946014"/>
            <w:placeholder>
              <w:docPart w:val="FA3B6789E5B940EAABB55DAD90BE78EB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449ED" w:rsidP="001449ED" w:rsidRDefault="001449ED" w14:paraId="561B85DB" w14:textId="77777777">
                <w:r w:rsidRPr="001449ED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on the day mobile number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960913480"/>
            <w:placeholder>
              <w:docPart w:val="E0A533768FB3488398C5C4F7B797620F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449ED" w:rsidP="001449ED" w:rsidRDefault="001449ED" w14:paraId="78EAF4C0" w14:textId="77777777">
                <w:r w:rsidRPr="001449ED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daily arrival time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987428132"/>
            <w:placeholder>
              <w:docPart w:val="FF0C1626DE6C47948F0D7A6A3E36028D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449ED" w:rsidP="001449ED" w:rsidRDefault="001449ED" w14:paraId="68BC73EA" w14:textId="77777777">
                <w:r w:rsidRPr="001449ED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daily departure time</w:t>
                </w:r>
              </w:p>
            </w:tc>
          </w:sdtContent>
        </w:sdt>
      </w:tr>
      <w:tr w:rsidR="001449ED" w:rsidTr="005D559E" w14:paraId="7AD7DEF9" w14:textId="77777777">
        <w:trPr>
          <w:trHeight w:val="6387"/>
        </w:trPr>
        <w:tc>
          <w:tcPr>
            <w:tcW w:w="3082" w:type="dxa"/>
            <w:shd w:val="clear" w:color="auto" w:fill="BFBFBF" w:themeFill="background1" w:themeFillShade="BF"/>
            <w:vAlign w:val="center"/>
          </w:tcPr>
          <w:p w:rsidR="001449ED" w:rsidP="001449ED" w:rsidRDefault="001449ED" w14:paraId="479DE4E9" w14:textId="77777777">
            <w:pPr>
              <w:jc w:val="center"/>
            </w:pPr>
            <w:r>
              <w:t xml:space="preserve">First aid/medical emergency response </w:t>
            </w:r>
          </w:p>
        </w:tc>
        <w:sdt>
          <w:sdtPr>
            <w:id w:val="1592889332"/>
            <w:placeholder>
              <w:docPart w:val="E3071EC71278403F9B03F3ADDCC2C3A3"/>
            </w:placeholder>
          </w:sdtPr>
          <w:sdtEndPr/>
          <w:sdtContent>
            <w:tc>
              <w:tcPr>
                <w:tcW w:w="12328" w:type="dxa"/>
                <w:gridSpan w:val="4"/>
                <w:vAlign w:val="center"/>
              </w:tcPr>
              <w:p w:rsidR="001449ED" w:rsidP="001449ED" w:rsidRDefault="001449ED" w14:paraId="0F639856" w14:textId="77777777">
                <w:r w:rsidRPr="001449ED">
                  <w:rPr>
                    <w:color w:val="767171" w:themeColor="background2" w:themeShade="80"/>
                  </w:rPr>
                  <w:t>Outline first aid/medical response including access and incident reporting</w:t>
                </w:r>
              </w:p>
            </w:tc>
          </w:sdtContent>
        </w:sdt>
      </w:tr>
    </w:tbl>
    <w:p w:rsidR="005D559E" w:rsidP="001449ED" w:rsidRDefault="001449ED" w14:paraId="4691FE74" w14:textId="77777777">
      <w:r>
        <w:t>* Please indicate on the site plan locations of first aid stations or equipment.</w:t>
      </w:r>
    </w:p>
    <w:p w:rsidR="005D559E" w:rsidRDefault="005D559E" w14:paraId="69DB75B0" w14:textId="77777777">
      <w:r>
        <w:br w:type="page"/>
      </w:r>
    </w:p>
    <w:p w:rsidR="00C80179" w:rsidP="00C80179" w:rsidRDefault="00C80179" w14:paraId="233EE111" w14:textId="77777777">
      <w:pPr>
        <w:pStyle w:val="Heading2"/>
      </w:pPr>
      <w:bookmarkStart w:name="_Toc75791120" w:id="380"/>
      <w:r>
        <w:lastRenderedPageBreak/>
        <w:t>Fire Prevention &amp; Response Plan</w:t>
      </w:r>
      <w:bookmarkEnd w:id="380"/>
    </w:p>
    <w:p w:rsidR="008705B6" w:rsidP="00E01411" w:rsidRDefault="00C80179" w14:paraId="3E4D13E1" w14:textId="77777777">
      <w:r w:rsidRPr="00C80179">
        <w:rPr>
          <w:rFonts w:eastAsia="Segoe UI" w:cs="Segoe UI"/>
          <w:lang w:val="en-US"/>
        </w:rPr>
        <w:t xml:space="preserve">Outline the potential sources of fire and actions to prevent fires. Include emergency procedures, </w:t>
      </w:r>
      <w:proofErr w:type="gramStart"/>
      <w:r w:rsidRPr="00C80179">
        <w:rPr>
          <w:rFonts w:eastAsia="Segoe UI" w:cs="Segoe UI"/>
          <w:lang w:val="en-US"/>
        </w:rPr>
        <w:t>equipment</w:t>
      </w:r>
      <w:proofErr w:type="gramEnd"/>
      <w:r w:rsidRPr="00C80179">
        <w:rPr>
          <w:rFonts w:eastAsia="Segoe UI" w:cs="Segoe UI"/>
          <w:lang w:val="en-US"/>
        </w:rPr>
        <w:t xml:space="preserve"> and personnel in the event of a fire.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6"/>
        <w:gridCol w:w="7192"/>
        <w:gridCol w:w="3082"/>
      </w:tblGrid>
      <w:tr w:rsidR="001D167D" w:rsidTr="001D167D" w14:paraId="0DFA906E" w14:textId="77777777">
        <w:tc>
          <w:tcPr>
            <w:tcW w:w="5136" w:type="dxa"/>
            <w:shd w:val="clear" w:color="auto" w:fill="BFBFBF" w:themeFill="background1" w:themeFillShade="BF"/>
            <w:vAlign w:val="center"/>
          </w:tcPr>
          <w:p w:rsidR="001D167D" w:rsidP="00E01411" w:rsidRDefault="001D167D" w14:paraId="2E007C40" w14:textId="77777777">
            <w:r>
              <w:t>Potential Fire Sources</w:t>
            </w:r>
          </w:p>
        </w:tc>
        <w:tc>
          <w:tcPr>
            <w:tcW w:w="7192" w:type="dxa"/>
            <w:shd w:val="clear" w:color="auto" w:fill="BFBFBF" w:themeFill="background1" w:themeFillShade="BF"/>
            <w:vAlign w:val="center"/>
          </w:tcPr>
          <w:p w:rsidR="001D167D" w:rsidP="00E01411" w:rsidRDefault="001D167D" w14:paraId="63AB7119" w14:textId="77777777">
            <w:r>
              <w:t>Prevention and Treatment Options</w:t>
            </w:r>
          </w:p>
        </w:tc>
        <w:tc>
          <w:tcPr>
            <w:tcW w:w="3082" w:type="dxa"/>
            <w:shd w:val="clear" w:color="auto" w:fill="BFBFBF" w:themeFill="background1" w:themeFillShade="BF"/>
            <w:vAlign w:val="center"/>
          </w:tcPr>
          <w:p w:rsidR="001D167D" w:rsidP="00E01411" w:rsidRDefault="001D167D" w14:paraId="431EC1B8" w14:textId="77777777">
            <w:r>
              <w:t>Responsibility</w:t>
            </w:r>
          </w:p>
        </w:tc>
      </w:tr>
      <w:tr w:rsidR="001D167D" w:rsidTr="001D167D" w14:paraId="434F7599" w14:textId="77777777">
        <w:sdt>
          <w:sdtPr>
            <w:rPr>
              <w:color w:val="767171" w:themeColor="background2" w:themeShade="80"/>
            </w:rPr>
            <w:id w:val="1154260652"/>
            <w:placeholder>
              <w:docPart w:val="78194BA7228648F3A9D5D84599DFD3FB"/>
            </w:placeholder>
            <w:temporary/>
          </w:sdtPr>
          <w:sdtEndPr/>
          <w:sdtContent>
            <w:tc>
              <w:tcPr>
                <w:tcW w:w="5136" w:type="dxa"/>
                <w:vAlign w:val="center"/>
              </w:tcPr>
              <w:p w:rsidR="001D167D" w:rsidP="00545158" w:rsidRDefault="001D167D" w14:paraId="6083849B" w14:textId="77777777">
                <w:r w:rsidRPr="001D167D">
                  <w:rPr>
                    <w:color w:val="767171" w:themeColor="background2" w:themeShade="80"/>
                  </w:rPr>
                  <w:t>Enter potential fire source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2053567637"/>
            <w:placeholder>
              <w:docPart w:val="CA344C7B698F4D38B9190DFC36192BF6"/>
            </w:placeholder>
            <w:temporary/>
          </w:sdtPr>
          <w:sdtEndPr>
            <w:rPr>
              <w:color w:val="auto"/>
            </w:rPr>
          </w:sdtEndPr>
          <w:sdtContent>
            <w:tc>
              <w:tcPr>
                <w:tcW w:w="7192" w:type="dxa"/>
                <w:vAlign w:val="center"/>
              </w:tcPr>
              <w:p w:rsidR="001D167D" w:rsidP="00545158" w:rsidRDefault="001D167D" w14:paraId="30831470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Enter treatment </w:t>
                </w:r>
                <w:proofErr w:type="gramStart"/>
                <w:r>
                  <w:rPr>
                    <w:color w:val="767171" w:themeColor="background2" w:themeShade="80"/>
                  </w:rPr>
                  <w:t>options</w:t>
                </w:r>
                <w:proofErr w:type="gramEnd"/>
              </w:p>
              <w:p w:rsidR="001D167D" w:rsidP="00545158" w:rsidRDefault="001D167D" w14:paraId="2FB3D645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  <w:sdt>
          <w:sdtPr>
            <w:id w:val="1878892964"/>
            <w:placeholder>
              <w:docPart w:val="78194BA7228648F3A9D5D84599DFD3FB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D167D" w:rsidP="00545158" w:rsidRDefault="001D167D" w14:paraId="212FD6C8" w14:textId="77777777">
                <w:r w:rsidRPr="001D167D">
                  <w:rPr>
                    <w:color w:val="767171" w:themeColor="background2" w:themeShade="80"/>
                  </w:rPr>
                  <w:t>Person/party responsible</w:t>
                </w:r>
              </w:p>
            </w:tc>
          </w:sdtContent>
        </w:sdt>
      </w:tr>
      <w:tr w:rsidR="001D167D" w:rsidTr="001D167D" w14:paraId="0A0C2B2C" w14:textId="77777777">
        <w:sdt>
          <w:sdtPr>
            <w:rPr>
              <w:color w:val="767171" w:themeColor="background2" w:themeShade="80"/>
            </w:rPr>
            <w:id w:val="-251043523"/>
            <w:placeholder>
              <w:docPart w:val="569CC1D3FF7D4B29B3DFCCC8C699C10F"/>
            </w:placeholder>
          </w:sdtPr>
          <w:sdtEndPr/>
          <w:sdtContent>
            <w:tc>
              <w:tcPr>
                <w:tcW w:w="5136" w:type="dxa"/>
                <w:vAlign w:val="center"/>
              </w:tcPr>
              <w:p w:rsidR="001D167D" w:rsidP="00545158" w:rsidRDefault="001D167D" w14:paraId="5A5F383C" w14:textId="77777777">
                <w:r w:rsidRPr="001D167D">
                  <w:rPr>
                    <w:color w:val="767171" w:themeColor="background2" w:themeShade="80"/>
                  </w:rPr>
                  <w:t>Enter potential fire source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897278386"/>
            <w:placeholder>
              <w:docPart w:val="58722E0901924C91ADC3423985404447"/>
            </w:placeholder>
          </w:sdtPr>
          <w:sdtEndPr>
            <w:rPr>
              <w:color w:val="auto"/>
            </w:rPr>
          </w:sdtEndPr>
          <w:sdtContent>
            <w:tc>
              <w:tcPr>
                <w:tcW w:w="7192" w:type="dxa"/>
                <w:vAlign w:val="center"/>
              </w:tcPr>
              <w:p w:rsidR="001D167D" w:rsidP="00545158" w:rsidRDefault="001D167D" w14:paraId="11FD44D8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Enter treatment </w:t>
                </w:r>
                <w:proofErr w:type="gramStart"/>
                <w:r>
                  <w:rPr>
                    <w:color w:val="767171" w:themeColor="background2" w:themeShade="80"/>
                  </w:rPr>
                  <w:t>options</w:t>
                </w:r>
                <w:proofErr w:type="gramEnd"/>
              </w:p>
              <w:p w:rsidR="001D167D" w:rsidP="00545158" w:rsidRDefault="001D167D" w14:paraId="3C46CD4A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  <w:sdt>
          <w:sdtPr>
            <w:id w:val="1694576726"/>
            <w:placeholder>
              <w:docPart w:val="569CC1D3FF7D4B29B3DFCCC8C699C10F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D167D" w:rsidP="00545158" w:rsidRDefault="001D167D" w14:paraId="033E59EA" w14:textId="77777777">
                <w:r w:rsidRPr="001D167D">
                  <w:rPr>
                    <w:color w:val="767171" w:themeColor="background2" w:themeShade="80"/>
                  </w:rPr>
                  <w:t>Person/party responsible</w:t>
                </w:r>
              </w:p>
            </w:tc>
          </w:sdtContent>
        </w:sdt>
      </w:tr>
      <w:tr w:rsidR="001D167D" w:rsidTr="001D167D" w14:paraId="4BB64C3F" w14:textId="77777777">
        <w:sdt>
          <w:sdtPr>
            <w:rPr>
              <w:color w:val="767171" w:themeColor="background2" w:themeShade="80"/>
            </w:rPr>
            <w:id w:val="-1908758218"/>
            <w:placeholder>
              <w:docPart w:val="36513FC4FA19402A962E928AC5442E1D"/>
            </w:placeholder>
          </w:sdtPr>
          <w:sdtEndPr/>
          <w:sdtContent>
            <w:tc>
              <w:tcPr>
                <w:tcW w:w="5136" w:type="dxa"/>
                <w:vAlign w:val="center"/>
              </w:tcPr>
              <w:p w:rsidR="001D167D" w:rsidP="00545158" w:rsidRDefault="001D167D" w14:paraId="0FE0DD34" w14:textId="77777777">
                <w:r w:rsidRPr="001D167D">
                  <w:rPr>
                    <w:color w:val="767171" w:themeColor="background2" w:themeShade="80"/>
                  </w:rPr>
                  <w:t>Enter potential fire source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523323072"/>
            <w:placeholder>
              <w:docPart w:val="0923F392176D4140B0A5F65101B5FEDD"/>
            </w:placeholder>
          </w:sdtPr>
          <w:sdtEndPr>
            <w:rPr>
              <w:color w:val="auto"/>
            </w:rPr>
          </w:sdtEndPr>
          <w:sdtContent>
            <w:tc>
              <w:tcPr>
                <w:tcW w:w="7192" w:type="dxa"/>
                <w:vAlign w:val="center"/>
              </w:tcPr>
              <w:p w:rsidR="001D167D" w:rsidP="00545158" w:rsidRDefault="001D167D" w14:paraId="4092D06C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Enter treatment </w:t>
                </w:r>
                <w:proofErr w:type="gramStart"/>
                <w:r>
                  <w:rPr>
                    <w:color w:val="767171" w:themeColor="background2" w:themeShade="80"/>
                  </w:rPr>
                  <w:t>options</w:t>
                </w:r>
                <w:proofErr w:type="gramEnd"/>
              </w:p>
              <w:p w:rsidR="001D167D" w:rsidP="00545158" w:rsidRDefault="001D167D" w14:paraId="5B52A732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  <w:sdt>
          <w:sdtPr>
            <w:id w:val="1075245506"/>
            <w:placeholder>
              <w:docPart w:val="36513FC4FA19402A962E928AC5442E1D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D167D" w:rsidP="00545158" w:rsidRDefault="001D167D" w14:paraId="0CE5172A" w14:textId="77777777">
                <w:r w:rsidRPr="001D167D">
                  <w:rPr>
                    <w:color w:val="767171" w:themeColor="background2" w:themeShade="80"/>
                  </w:rPr>
                  <w:t>Person/party responsible</w:t>
                </w:r>
              </w:p>
            </w:tc>
          </w:sdtContent>
        </w:sdt>
      </w:tr>
      <w:tr w:rsidR="001D167D" w:rsidTr="001D167D" w14:paraId="30F40CE5" w14:textId="77777777">
        <w:sdt>
          <w:sdtPr>
            <w:rPr>
              <w:color w:val="767171" w:themeColor="background2" w:themeShade="80"/>
            </w:rPr>
            <w:id w:val="1272060846"/>
            <w:placeholder>
              <w:docPart w:val="F87C8806B58C40709BAAF11D226AB641"/>
            </w:placeholder>
          </w:sdtPr>
          <w:sdtEndPr/>
          <w:sdtContent>
            <w:tc>
              <w:tcPr>
                <w:tcW w:w="5136" w:type="dxa"/>
                <w:vAlign w:val="center"/>
              </w:tcPr>
              <w:p w:rsidR="001D167D" w:rsidP="00545158" w:rsidRDefault="001D167D" w14:paraId="2B97EA40" w14:textId="77777777">
                <w:r w:rsidRPr="001D167D">
                  <w:rPr>
                    <w:color w:val="767171" w:themeColor="background2" w:themeShade="80"/>
                  </w:rPr>
                  <w:t>Enter potential fire source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695968526"/>
            <w:placeholder>
              <w:docPart w:val="7640E59C9E6147EDB26FDDA497D36304"/>
            </w:placeholder>
          </w:sdtPr>
          <w:sdtEndPr>
            <w:rPr>
              <w:color w:val="auto"/>
            </w:rPr>
          </w:sdtEndPr>
          <w:sdtContent>
            <w:tc>
              <w:tcPr>
                <w:tcW w:w="7192" w:type="dxa"/>
                <w:vAlign w:val="center"/>
              </w:tcPr>
              <w:p w:rsidR="001D167D" w:rsidP="00545158" w:rsidRDefault="001D167D" w14:paraId="7E025929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Enter treatment </w:t>
                </w:r>
                <w:proofErr w:type="gramStart"/>
                <w:r>
                  <w:rPr>
                    <w:color w:val="767171" w:themeColor="background2" w:themeShade="80"/>
                  </w:rPr>
                  <w:t>options</w:t>
                </w:r>
                <w:proofErr w:type="gramEnd"/>
              </w:p>
              <w:p w:rsidR="001D167D" w:rsidP="00545158" w:rsidRDefault="001D167D" w14:paraId="3B2377C6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  <w:sdt>
          <w:sdtPr>
            <w:id w:val="-1503503233"/>
            <w:placeholder>
              <w:docPart w:val="F87C8806B58C40709BAAF11D226AB641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D167D" w:rsidP="00545158" w:rsidRDefault="001D167D" w14:paraId="5AB6C6C3" w14:textId="77777777">
                <w:r w:rsidRPr="001D167D">
                  <w:rPr>
                    <w:color w:val="767171" w:themeColor="background2" w:themeShade="80"/>
                  </w:rPr>
                  <w:t>Person/party responsible</w:t>
                </w:r>
              </w:p>
            </w:tc>
          </w:sdtContent>
        </w:sdt>
      </w:tr>
      <w:tr w:rsidR="001D167D" w:rsidTr="001D167D" w14:paraId="1D20F7D8" w14:textId="77777777">
        <w:sdt>
          <w:sdtPr>
            <w:rPr>
              <w:color w:val="767171" w:themeColor="background2" w:themeShade="80"/>
            </w:rPr>
            <w:id w:val="2144080906"/>
            <w:placeholder>
              <w:docPart w:val="60FFF29BFE2C424B94B1F6D6CE02B736"/>
            </w:placeholder>
          </w:sdtPr>
          <w:sdtEndPr/>
          <w:sdtContent>
            <w:tc>
              <w:tcPr>
                <w:tcW w:w="5136" w:type="dxa"/>
                <w:vAlign w:val="center"/>
              </w:tcPr>
              <w:p w:rsidR="001D167D" w:rsidP="00545158" w:rsidRDefault="001D167D" w14:paraId="1D9F6FCE" w14:textId="77777777">
                <w:r w:rsidRPr="001D167D">
                  <w:rPr>
                    <w:color w:val="767171" w:themeColor="background2" w:themeShade="80"/>
                  </w:rPr>
                  <w:t>Enter potential fire source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47457225"/>
            <w:placeholder>
              <w:docPart w:val="F9EFCB8842AA41B485EBF9A45E459BDB"/>
            </w:placeholder>
          </w:sdtPr>
          <w:sdtEndPr>
            <w:rPr>
              <w:color w:val="auto"/>
            </w:rPr>
          </w:sdtEndPr>
          <w:sdtContent>
            <w:tc>
              <w:tcPr>
                <w:tcW w:w="7192" w:type="dxa"/>
                <w:vAlign w:val="center"/>
              </w:tcPr>
              <w:p w:rsidR="001D167D" w:rsidP="00545158" w:rsidRDefault="001D167D" w14:paraId="0890F7AC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Enter treatment </w:t>
                </w:r>
                <w:proofErr w:type="gramStart"/>
                <w:r>
                  <w:rPr>
                    <w:color w:val="767171" w:themeColor="background2" w:themeShade="80"/>
                  </w:rPr>
                  <w:t>options</w:t>
                </w:r>
                <w:proofErr w:type="gramEnd"/>
              </w:p>
              <w:p w:rsidR="001D167D" w:rsidP="00545158" w:rsidRDefault="001D167D" w14:paraId="3C7A400D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  <w:sdt>
          <w:sdtPr>
            <w:id w:val="-2084837471"/>
            <w:placeholder>
              <w:docPart w:val="60FFF29BFE2C424B94B1F6D6CE02B736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D167D" w:rsidP="00545158" w:rsidRDefault="001D167D" w14:paraId="38F7FFE6" w14:textId="77777777">
                <w:r w:rsidRPr="001D167D">
                  <w:rPr>
                    <w:color w:val="767171" w:themeColor="background2" w:themeShade="80"/>
                  </w:rPr>
                  <w:t>Person/party responsible</w:t>
                </w:r>
              </w:p>
            </w:tc>
          </w:sdtContent>
        </w:sdt>
      </w:tr>
      <w:tr w:rsidR="001D167D" w:rsidTr="001D167D" w14:paraId="4C5E6834" w14:textId="77777777">
        <w:sdt>
          <w:sdtPr>
            <w:rPr>
              <w:color w:val="767171" w:themeColor="background2" w:themeShade="80"/>
            </w:rPr>
            <w:id w:val="-697392933"/>
            <w:placeholder>
              <w:docPart w:val="8B57C2276CDA4DC8BF7944DCD3B5A771"/>
            </w:placeholder>
          </w:sdtPr>
          <w:sdtEndPr/>
          <w:sdtContent>
            <w:tc>
              <w:tcPr>
                <w:tcW w:w="5136" w:type="dxa"/>
                <w:vAlign w:val="center"/>
              </w:tcPr>
              <w:p w:rsidR="001D167D" w:rsidP="00545158" w:rsidRDefault="001D167D" w14:paraId="14D0D26B" w14:textId="77777777">
                <w:r w:rsidRPr="001D167D">
                  <w:rPr>
                    <w:color w:val="767171" w:themeColor="background2" w:themeShade="80"/>
                  </w:rPr>
                  <w:t>Enter potential fire source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244914568"/>
            <w:placeholder>
              <w:docPart w:val="9E148D0EED4A4018B8933DA0A6FFB92F"/>
            </w:placeholder>
          </w:sdtPr>
          <w:sdtEndPr>
            <w:rPr>
              <w:color w:val="auto"/>
            </w:rPr>
          </w:sdtEndPr>
          <w:sdtContent>
            <w:tc>
              <w:tcPr>
                <w:tcW w:w="7192" w:type="dxa"/>
                <w:vAlign w:val="center"/>
              </w:tcPr>
              <w:p w:rsidR="001D167D" w:rsidP="00545158" w:rsidRDefault="001D167D" w14:paraId="2A250826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Enter treatment </w:t>
                </w:r>
                <w:proofErr w:type="gramStart"/>
                <w:r>
                  <w:rPr>
                    <w:color w:val="767171" w:themeColor="background2" w:themeShade="80"/>
                  </w:rPr>
                  <w:t>options</w:t>
                </w:r>
                <w:proofErr w:type="gramEnd"/>
              </w:p>
              <w:p w:rsidR="001D167D" w:rsidP="00545158" w:rsidRDefault="001D167D" w14:paraId="69B652E6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  <w:sdt>
          <w:sdtPr>
            <w:id w:val="1031620497"/>
            <w:placeholder>
              <w:docPart w:val="8B57C2276CDA4DC8BF7944DCD3B5A771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D167D" w:rsidP="00545158" w:rsidRDefault="001D167D" w14:paraId="12972B22" w14:textId="77777777">
                <w:r w:rsidRPr="001D167D">
                  <w:rPr>
                    <w:color w:val="767171" w:themeColor="background2" w:themeShade="80"/>
                  </w:rPr>
                  <w:t>Person/party responsible</w:t>
                </w:r>
              </w:p>
            </w:tc>
          </w:sdtContent>
        </w:sdt>
      </w:tr>
      <w:tr w:rsidR="001D167D" w:rsidTr="001D167D" w14:paraId="7155658B" w14:textId="77777777">
        <w:sdt>
          <w:sdtPr>
            <w:rPr>
              <w:color w:val="767171" w:themeColor="background2" w:themeShade="80"/>
            </w:rPr>
            <w:id w:val="1985971185"/>
            <w:placeholder>
              <w:docPart w:val="5DEE0AF65FEB4E92BA973EAC2572D47D"/>
            </w:placeholder>
          </w:sdtPr>
          <w:sdtEndPr/>
          <w:sdtContent>
            <w:tc>
              <w:tcPr>
                <w:tcW w:w="5136" w:type="dxa"/>
                <w:vAlign w:val="center"/>
              </w:tcPr>
              <w:p w:rsidR="001D167D" w:rsidP="00545158" w:rsidRDefault="001D167D" w14:paraId="5CD07D36" w14:textId="77777777">
                <w:r w:rsidRPr="001D167D">
                  <w:rPr>
                    <w:color w:val="767171" w:themeColor="background2" w:themeShade="80"/>
                  </w:rPr>
                  <w:t>Enter potential fire source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525522721"/>
            <w:placeholder>
              <w:docPart w:val="F1B16F2E1A1F4E4FBDA45ECC8538CC50"/>
            </w:placeholder>
          </w:sdtPr>
          <w:sdtEndPr>
            <w:rPr>
              <w:color w:val="auto"/>
            </w:rPr>
          </w:sdtEndPr>
          <w:sdtContent>
            <w:tc>
              <w:tcPr>
                <w:tcW w:w="7192" w:type="dxa"/>
                <w:vAlign w:val="center"/>
              </w:tcPr>
              <w:p w:rsidR="001D167D" w:rsidP="00545158" w:rsidRDefault="001D167D" w14:paraId="45607727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Enter treatment </w:t>
                </w:r>
                <w:proofErr w:type="gramStart"/>
                <w:r>
                  <w:rPr>
                    <w:color w:val="767171" w:themeColor="background2" w:themeShade="80"/>
                  </w:rPr>
                  <w:t>options</w:t>
                </w:r>
                <w:proofErr w:type="gramEnd"/>
              </w:p>
              <w:p w:rsidR="001D167D" w:rsidP="00545158" w:rsidRDefault="001D167D" w14:paraId="20C7FAA5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  <w:sdt>
          <w:sdtPr>
            <w:id w:val="1910951263"/>
            <w:placeholder>
              <w:docPart w:val="5DEE0AF65FEB4E92BA973EAC2572D47D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D167D" w:rsidP="00545158" w:rsidRDefault="001D167D" w14:paraId="32E75FDD" w14:textId="77777777">
                <w:r w:rsidRPr="001D167D">
                  <w:rPr>
                    <w:color w:val="767171" w:themeColor="background2" w:themeShade="80"/>
                  </w:rPr>
                  <w:t>Person/party responsible</w:t>
                </w:r>
              </w:p>
            </w:tc>
          </w:sdtContent>
        </w:sdt>
      </w:tr>
      <w:tr w:rsidR="001D167D" w:rsidTr="001D167D" w14:paraId="617E36DF" w14:textId="77777777">
        <w:sdt>
          <w:sdtPr>
            <w:rPr>
              <w:color w:val="767171" w:themeColor="background2" w:themeShade="80"/>
            </w:rPr>
            <w:id w:val="2070616909"/>
            <w:placeholder>
              <w:docPart w:val="193921E38573440C8AABCF0C75B4C66C"/>
            </w:placeholder>
          </w:sdtPr>
          <w:sdtEndPr/>
          <w:sdtContent>
            <w:tc>
              <w:tcPr>
                <w:tcW w:w="5136" w:type="dxa"/>
                <w:vAlign w:val="center"/>
              </w:tcPr>
              <w:p w:rsidR="001D167D" w:rsidP="00545158" w:rsidRDefault="001D167D" w14:paraId="7425718A" w14:textId="77777777">
                <w:r w:rsidRPr="001D167D">
                  <w:rPr>
                    <w:color w:val="767171" w:themeColor="background2" w:themeShade="80"/>
                  </w:rPr>
                  <w:t>Enter potential fire source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791585005"/>
            <w:placeholder>
              <w:docPart w:val="0886EDE09B7C4E5FA5C67C6AE5B01D51"/>
            </w:placeholder>
          </w:sdtPr>
          <w:sdtEndPr>
            <w:rPr>
              <w:color w:val="auto"/>
            </w:rPr>
          </w:sdtEndPr>
          <w:sdtContent>
            <w:tc>
              <w:tcPr>
                <w:tcW w:w="7192" w:type="dxa"/>
                <w:vAlign w:val="center"/>
              </w:tcPr>
              <w:p w:rsidR="001D167D" w:rsidP="00545158" w:rsidRDefault="001D167D" w14:paraId="5B81B8A3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Enter treatment </w:t>
                </w:r>
                <w:proofErr w:type="gramStart"/>
                <w:r>
                  <w:rPr>
                    <w:color w:val="767171" w:themeColor="background2" w:themeShade="80"/>
                  </w:rPr>
                  <w:t>options</w:t>
                </w:r>
                <w:proofErr w:type="gramEnd"/>
              </w:p>
              <w:p w:rsidR="001D167D" w:rsidP="00545158" w:rsidRDefault="001D167D" w14:paraId="1A9528A6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  <w:sdt>
          <w:sdtPr>
            <w:id w:val="1263256475"/>
            <w:placeholder>
              <w:docPart w:val="193921E38573440C8AABCF0C75B4C66C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D167D" w:rsidP="00545158" w:rsidRDefault="001D167D" w14:paraId="67451D34" w14:textId="77777777">
                <w:r w:rsidRPr="001D167D">
                  <w:rPr>
                    <w:color w:val="767171" w:themeColor="background2" w:themeShade="80"/>
                  </w:rPr>
                  <w:t>Person/party responsible</w:t>
                </w:r>
              </w:p>
            </w:tc>
          </w:sdtContent>
        </w:sdt>
      </w:tr>
      <w:tr w:rsidR="001D167D" w:rsidTr="001D167D" w14:paraId="599781B6" w14:textId="77777777">
        <w:sdt>
          <w:sdtPr>
            <w:rPr>
              <w:color w:val="767171" w:themeColor="background2" w:themeShade="80"/>
            </w:rPr>
            <w:id w:val="2093121954"/>
            <w:placeholder>
              <w:docPart w:val="928BE6232CC84B1196CE0CE3432516B8"/>
            </w:placeholder>
          </w:sdtPr>
          <w:sdtEndPr/>
          <w:sdtContent>
            <w:tc>
              <w:tcPr>
                <w:tcW w:w="5136" w:type="dxa"/>
                <w:vAlign w:val="center"/>
              </w:tcPr>
              <w:p w:rsidR="001D167D" w:rsidP="00545158" w:rsidRDefault="001D167D" w14:paraId="420BE0D4" w14:textId="77777777">
                <w:r w:rsidRPr="001D167D">
                  <w:rPr>
                    <w:color w:val="767171" w:themeColor="background2" w:themeShade="80"/>
                  </w:rPr>
                  <w:t>Enter potential fire source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2105251636"/>
            <w:placeholder>
              <w:docPart w:val="E24CEF3384DA4B8782D07004F285E757"/>
            </w:placeholder>
          </w:sdtPr>
          <w:sdtEndPr>
            <w:rPr>
              <w:color w:val="auto"/>
            </w:rPr>
          </w:sdtEndPr>
          <w:sdtContent>
            <w:tc>
              <w:tcPr>
                <w:tcW w:w="7192" w:type="dxa"/>
                <w:vAlign w:val="center"/>
              </w:tcPr>
              <w:p w:rsidR="001D167D" w:rsidP="00545158" w:rsidRDefault="001D167D" w14:paraId="5CBCFA5C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Enter treatment </w:t>
                </w:r>
                <w:proofErr w:type="gramStart"/>
                <w:r>
                  <w:rPr>
                    <w:color w:val="767171" w:themeColor="background2" w:themeShade="80"/>
                  </w:rPr>
                  <w:t>options</w:t>
                </w:r>
                <w:proofErr w:type="gramEnd"/>
              </w:p>
              <w:p w:rsidR="001D167D" w:rsidP="00545158" w:rsidRDefault="001D167D" w14:paraId="58DD70FD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  <w:sdt>
          <w:sdtPr>
            <w:id w:val="-1201474235"/>
            <w:placeholder>
              <w:docPart w:val="928BE6232CC84B1196CE0CE3432516B8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D167D" w:rsidP="00545158" w:rsidRDefault="001D167D" w14:paraId="42448462" w14:textId="77777777">
                <w:r w:rsidRPr="001D167D">
                  <w:rPr>
                    <w:color w:val="767171" w:themeColor="background2" w:themeShade="80"/>
                  </w:rPr>
                  <w:t>Person/party responsible</w:t>
                </w:r>
              </w:p>
            </w:tc>
          </w:sdtContent>
        </w:sdt>
      </w:tr>
      <w:tr w:rsidR="001D167D" w:rsidTr="001D167D" w14:paraId="214CF84A" w14:textId="77777777">
        <w:sdt>
          <w:sdtPr>
            <w:rPr>
              <w:color w:val="767171" w:themeColor="background2" w:themeShade="80"/>
            </w:rPr>
            <w:id w:val="790936055"/>
            <w:placeholder>
              <w:docPart w:val="E3071EC71278403F9B03F3ADDCC2C3A3"/>
            </w:placeholder>
          </w:sdtPr>
          <w:sdtEndPr/>
          <w:sdtContent>
            <w:tc>
              <w:tcPr>
                <w:tcW w:w="5136" w:type="dxa"/>
                <w:vAlign w:val="center"/>
              </w:tcPr>
              <w:p w:rsidR="001D167D" w:rsidP="00E01411" w:rsidRDefault="001D167D" w14:paraId="2458025A" w14:textId="77777777">
                <w:r w:rsidRPr="001D167D">
                  <w:rPr>
                    <w:color w:val="767171" w:themeColor="background2" w:themeShade="80"/>
                  </w:rPr>
                  <w:t>Enter potential fire source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120141024"/>
            <w:placeholder>
              <w:docPart w:val="DEFAC08FAC6B41F8A87A0E4B7F9E7C60"/>
            </w:placeholder>
          </w:sdtPr>
          <w:sdtEndPr>
            <w:rPr>
              <w:color w:val="auto"/>
            </w:rPr>
          </w:sdtEndPr>
          <w:sdtContent>
            <w:tc>
              <w:tcPr>
                <w:tcW w:w="7192" w:type="dxa"/>
                <w:vAlign w:val="center"/>
              </w:tcPr>
              <w:p w:rsidR="001D167D" w:rsidP="00E01411" w:rsidRDefault="001D167D" w14:paraId="5F5F0B5D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 xml:space="preserve">Enter treatment </w:t>
                </w:r>
                <w:proofErr w:type="gramStart"/>
                <w:r>
                  <w:rPr>
                    <w:color w:val="767171" w:themeColor="background2" w:themeShade="80"/>
                  </w:rPr>
                  <w:t>options</w:t>
                </w:r>
                <w:proofErr w:type="gramEnd"/>
              </w:p>
              <w:p w:rsidR="001D167D" w:rsidP="001D167D" w:rsidRDefault="001D167D" w14:paraId="5C43D25D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  <w:sdt>
          <w:sdtPr>
            <w:id w:val="-1601090905"/>
            <w:placeholder>
              <w:docPart w:val="E3071EC71278403F9B03F3ADDCC2C3A3"/>
            </w:placeholder>
          </w:sdtPr>
          <w:sdtEndPr/>
          <w:sdtContent>
            <w:tc>
              <w:tcPr>
                <w:tcW w:w="3082" w:type="dxa"/>
                <w:vAlign w:val="center"/>
              </w:tcPr>
              <w:p w:rsidR="001D167D" w:rsidP="00E01411" w:rsidRDefault="001D167D" w14:paraId="30EA22FC" w14:textId="77777777">
                <w:r w:rsidRPr="001D167D">
                  <w:rPr>
                    <w:color w:val="767171" w:themeColor="background2" w:themeShade="80"/>
                  </w:rPr>
                  <w:t>Person/party responsible</w:t>
                </w:r>
              </w:p>
            </w:tc>
          </w:sdtContent>
        </w:sdt>
      </w:tr>
    </w:tbl>
    <w:p w:rsidR="008705B6" w:rsidP="00E01411" w:rsidRDefault="008705B6" w14:paraId="20DDE116" w14:textId="77777777"/>
    <w:p w:rsidR="008705B6" w:rsidP="00E01411" w:rsidRDefault="008705B6" w14:paraId="7B10D74A" w14:textId="77777777"/>
    <w:p w:rsidR="008705B6" w:rsidP="00E01411" w:rsidRDefault="008705B6" w14:paraId="50202AF7" w14:textId="77777777"/>
    <w:p w:rsidR="008705B6" w:rsidP="00E01411" w:rsidRDefault="008705B6" w14:paraId="7D1D33F2" w14:textId="77777777"/>
    <w:p w:rsidR="008705B6" w:rsidP="00E01411" w:rsidRDefault="008705B6" w14:paraId="645ED288" w14:textId="77777777"/>
    <w:p w:rsidR="008705B6" w:rsidP="00E01411" w:rsidRDefault="008705B6" w14:paraId="24BFA2EB" w14:textId="77777777"/>
    <w:p w:rsidR="008705B6" w:rsidP="00E01411" w:rsidRDefault="008705B6" w14:paraId="66D9E058" w14:textId="77777777"/>
    <w:p w:rsidR="00303CD3" w:rsidP="00303CD3" w:rsidRDefault="00303CD3" w14:paraId="4F807B0A" w14:textId="77777777">
      <w:pPr>
        <w:pStyle w:val="Heading2"/>
      </w:pPr>
      <w:bookmarkStart w:name="_Toc75791121" w:id="381"/>
      <w:r>
        <w:lastRenderedPageBreak/>
        <w:t>Crowd Control/Security Plan</w:t>
      </w:r>
      <w:bookmarkEnd w:id="381"/>
    </w:p>
    <w:p w:rsidRPr="00303CD3" w:rsidR="00303CD3" w:rsidP="00303CD3" w:rsidRDefault="00303CD3" w14:paraId="0EFD1E21" w14:textId="77777777">
      <w:pPr>
        <w:pStyle w:val="BodyText"/>
      </w:pPr>
      <w:r w:rsidRPr="00303CD3">
        <w:t xml:space="preserve">Outline crowd control and security plans, personnel </w:t>
      </w:r>
      <w:proofErr w:type="gramStart"/>
      <w:r w:rsidRPr="00303CD3">
        <w:t>numbers</w:t>
      </w:r>
      <w:proofErr w:type="gramEnd"/>
      <w:r w:rsidRPr="00303CD3">
        <w:t xml:space="preserve"> and roles. Where used, include details of professional security/crowd control </w:t>
      </w:r>
      <w:proofErr w:type="gramStart"/>
      <w:r w:rsidRPr="00303CD3">
        <w:t>companies</w:t>
      </w:r>
      <w:proofErr w:type="gramEnd"/>
    </w:p>
    <w:p w:rsidR="008705B6" w:rsidP="00303CD3" w:rsidRDefault="00303CD3" w14:paraId="1F799642" w14:textId="77777777">
      <w:pPr>
        <w:pStyle w:val="BodyText"/>
      </w:pPr>
      <w:r w:rsidRPr="00303CD3">
        <w:t>(</w:t>
      </w:r>
      <w:proofErr w:type="gramStart"/>
      <w:r w:rsidRPr="00303CD3">
        <w:t>company</w:t>
      </w:r>
      <w:proofErr w:type="gramEnd"/>
      <w:r w:rsidRPr="00303CD3">
        <w:t xml:space="preserve"> name, number of personnel and roles).</w:t>
      </w:r>
    </w:p>
    <w:p w:rsidR="008705B6" w:rsidP="00E01411" w:rsidRDefault="008705B6" w14:paraId="16861348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387"/>
        <w:gridCol w:w="7051"/>
      </w:tblGrid>
      <w:tr w:rsidR="00303CD3" w:rsidTr="00303CD3" w14:paraId="7EB518B2" w14:textId="77777777">
        <w:tc>
          <w:tcPr>
            <w:tcW w:w="2972" w:type="dxa"/>
            <w:shd w:val="clear" w:color="auto" w:fill="BFBFBF" w:themeFill="background1" w:themeFillShade="BF"/>
            <w:vAlign w:val="center"/>
          </w:tcPr>
          <w:p w:rsidR="00303CD3" w:rsidP="00545158" w:rsidRDefault="00303CD3" w14:paraId="309E7890" w14:textId="77777777">
            <w:r>
              <w:t>Provider/Service</w:t>
            </w:r>
          </w:p>
        </w:tc>
        <w:tc>
          <w:tcPr>
            <w:tcW w:w="5387" w:type="dxa"/>
            <w:shd w:val="clear" w:color="auto" w:fill="BFBFBF" w:themeFill="background1" w:themeFillShade="BF"/>
            <w:vAlign w:val="center"/>
          </w:tcPr>
          <w:p w:rsidR="00303CD3" w:rsidP="00545158" w:rsidRDefault="00303CD3" w14:paraId="4A840A1F" w14:textId="77777777">
            <w:r>
              <w:t>Contact Name</w:t>
            </w:r>
          </w:p>
        </w:tc>
        <w:tc>
          <w:tcPr>
            <w:tcW w:w="7051" w:type="dxa"/>
            <w:shd w:val="clear" w:color="auto" w:fill="BFBFBF" w:themeFill="background1" w:themeFillShade="BF"/>
            <w:vAlign w:val="center"/>
          </w:tcPr>
          <w:p w:rsidR="00303CD3" w:rsidP="00545158" w:rsidRDefault="00303CD3" w14:paraId="468530FC" w14:textId="77777777">
            <w:r>
              <w:t>Mobile</w:t>
            </w:r>
          </w:p>
        </w:tc>
      </w:tr>
      <w:tr w:rsidR="00303CD3" w:rsidTr="00303CD3" w14:paraId="678C8421" w14:textId="77777777">
        <w:trPr>
          <w:trHeight w:val="615"/>
        </w:trPr>
        <w:tc>
          <w:tcPr>
            <w:tcW w:w="2972" w:type="dxa"/>
            <w:vAlign w:val="center"/>
          </w:tcPr>
          <w:p w:rsidR="00303CD3" w:rsidP="00303CD3" w:rsidRDefault="00303CD3" w14:paraId="04816D1D" w14:textId="77777777">
            <w:pPr>
              <w:ind w:left="567" w:hanging="284"/>
            </w:pPr>
            <w:r w:rsidRPr="00303CD3">
              <w:rPr>
                <w:color w:val="767171" w:themeColor="background2" w:themeShade="80"/>
              </w:rPr>
              <w:t>Security provider name</w:t>
            </w:r>
          </w:p>
        </w:tc>
        <w:sdt>
          <w:sdtPr>
            <w:rPr>
              <w:color w:val="767171" w:themeColor="background2" w:themeShade="80"/>
            </w:rPr>
            <w:id w:val="605001842"/>
            <w:placeholder>
              <w:docPart w:val="3D21F473425045FE978C87917199E1D4"/>
            </w:placeholder>
          </w:sdtPr>
          <w:sdtEndPr/>
          <w:sdtContent>
            <w:tc>
              <w:tcPr>
                <w:tcW w:w="5387" w:type="dxa"/>
                <w:vAlign w:val="center"/>
              </w:tcPr>
              <w:p w:rsidR="00303CD3" w:rsidP="00545158" w:rsidRDefault="00303CD3" w14:paraId="74439C2B" w14:textId="77777777">
                <w:r w:rsidRPr="001449ED">
                  <w:rPr>
                    <w:color w:val="767171" w:themeColor="background2" w:themeShade="80"/>
                  </w:rPr>
                  <w:t>Enter contact name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1313868937"/>
            <w:placeholder>
              <w:docPart w:val="0CB2230E92794139BE87163947BE3BF2"/>
            </w:placeholder>
          </w:sdtPr>
          <w:sdtEndPr/>
          <w:sdtContent>
            <w:tc>
              <w:tcPr>
                <w:tcW w:w="7051" w:type="dxa"/>
                <w:vAlign w:val="center"/>
              </w:tcPr>
              <w:p w:rsidR="00303CD3" w:rsidP="00545158" w:rsidRDefault="00303CD3" w14:paraId="60CB0505" w14:textId="77777777">
                <w:r w:rsidRPr="001449ED">
                  <w:rPr>
                    <w:color w:val="767171" w:themeColor="background2" w:themeShade="80"/>
                  </w:rPr>
                  <w:t xml:space="preserve">Enter </w:t>
                </w:r>
                <w:r>
                  <w:rPr>
                    <w:color w:val="767171" w:themeColor="background2" w:themeShade="80"/>
                  </w:rPr>
                  <w:t>on the day mobile number</w:t>
                </w:r>
              </w:p>
            </w:tc>
          </w:sdtContent>
        </w:sdt>
      </w:tr>
      <w:tr w:rsidR="00303CD3" w:rsidTr="00EF0534" w14:paraId="2D8FF08F" w14:textId="77777777">
        <w:trPr>
          <w:trHeight w:val="2692"/>
        </w:trPr>
        <w:tc>
          <w:tcPr>
            <w:tcW w:w="2972" w:type="dxa"/>
            <w:shd w:val="clear" w:color="auto" w:fill="BFBFBF" w:themeFill="background1" w:themeFillShade="BF"/>
            <w:vAlign w:val="center"/>
          </w:tcPr>
          <w:p w:rsidR="00303CD3" w:rsidP="00545158" w:rsidRDefault="00303CD3" w14:paraId="14B5D4BC" w14:textId="77777777">
            <w:pPr>
              <w:jc w:val="center"/>
            </w:pPr>
            <w:r>
              <w:t xml:space="preserve">Crowd Control/Security Plan </w:t>
            </w:r>
            <w:proofErr w:type="gramStart"/>
            <w:r>
              <w:t>i.e.</w:t>
            </w:r>
            <w:proofErr w:type="gramEnd"/>
            <w:r>
              <w:t xml:space="preserve"> locations, times on site, number of guards </w:t>
            </w:r>
          </w:p>
        </w:tc>
        <w:sdt>
          <w:sdtPr>
            <w:id w:val="678783987"/>
            <w:placeholder>
              <w:docPart w:val="BFFD894A87DE4E2FB84CD47AC1DC83F0"/>
            </w:placeholder>
          </w:sdtPr>
          <w:sdtEndPr/>
          <w:sdtContent>
            <w:tc>
              <w:tcPr>
                <w:tcW w:w="12438" w:type="dxa"/>
                <w:gridSpan w:val="2"/>
                <w:vAlign w:val="center"/>
              </w:tcPr>
              <w:p w:rsidR="00EF0534" w:rsidP="00545158" w:rsidRDefault="00303CD3" w14:paraId="1EAEF59C" w14:textId="77777777">
                <w:pPr>
                  <w:rPr>
                    <w:color w:val="767171" w:themeColor="background2" w:themeShade="80"/>
                  </w:rPr>
                </w:pPr>
                <w:r w:rsidRPr="001449ED">
                  <w:rPr>
                    <w:color w:val="767171" w:themeColor="background2" w:themeShade="80"/>
                  </w:rPr>
                  <w:t xml:space="preserve">Outline </w:t>
                </w:r>
                <w:r>
                  <w:rPr>
                    <w:color w:val="767171" w:themeColor="background2" w:themeShade="80"/>
                  </w:rPr>
                  <w:t>security plan details</w:t>
                </w:r>
                <w:r w:rsidR="00EF0534">
                  <w:rPr>
                    <w:color w:val="767171" w:themeColor="background2" w:themeShade="80"/>
                  </w:rPr>
                  <w:t xml:space="preserve"> e.g.</w:t>
                </w:r>
              </w:p>
              <w:p w:rsidR="00EF0534" w:rsidP="00545158" w:rsidRDefault="00EF0534" w14:paraId="391115D3" w14:textId="77777777">
                <w:pPr>
                  <w:rPr>
                    <w:color w:val="767171" w:themeColor="background2" w:themeShade="80"/>
                  </w:rPr>
                </w:pPr>
              </w:p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1583"/>
                  <w:gridCol w:w="2357"/>
                  <w:gridCol w:w="2448"/>
                  <w:gridCol w:w="1999"/>
                </w:tblGrid>
                <w:tr w:rsidR="00EF0534" w:rsidTr="00EF0534" w14:paraId="4F20CB57" w14:textId="77777777">
                  <w:tc>
                    <w:tcPr>
                      <w:tcW w:w="1583" w:type="dxa"/>
                    </w:tcPr>
                    <w:p w:rsidRPr="00EF0534" w:rsidR="00EF0534" w:rsidP="00545158" w:rsidRDefault="00EF0534" w14:paraId="5F7F0350" w14:textId="7777777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Day/Date</w:t>
                      </w:r>
                    </w:p>
                  </w:tc>
                  <w:tc>
                    <w:tcPr>
                      <w:tcW w:w="2357" w:type="dxa"/>
                    </w:tcPr>
                    <w:p w:rsidRPr="00EF0534" w:rsidR="00EF0534" w:rsidP="00545158" w:rsidRDefault="00EF0534" w14:paraId="26AEEEBA" w14:textId="77777777">
                      <w:pPr>
                        <w:rPr>
                          <w:b/>
                          <w:bCs/>
                        </w:rPr>
                      </w:pPr>
                      <w:r w:rsidRPr="00EF0534">
                        <w:rPr>
                          <w:b/>
                          <w:bCs/>
                        </w:rPr>
                        <w:t>Location</w:t>
                      </w:r>
                    </w:p>
                  </w:tc>
                  <w:tc>
                    <w:tcPr>
                      <w:tcW w:w="2448" w:type="dxa"/>
                    </w:tcPr>
                    <w:p w:rsidRPr="00EF0534" w:rsidR="00EF0534" w:rsidP="00545158" w:rsidRDefault="00EF0534" w14:paraId="2009272B" w14:textId="77777777">
                      <w:pPr>
                        <w:rPr>
                          <w:b/>
                          <w:bCs/>
                        </w:rPr>
                      </w:pPr>
                      <w:r w:rsidRPr="00EF0534">
                        <w:rPr>
                          <w:b/>
                          <w:bCs/>
                        </w:rPr>
                        <w:t>Number of guards</w:t>
                      </w:r>
                    </w:p>
                  </w:tc>
                  <w:tc>
                    <w:tcPr>
                      <w:tcW w:w="1999" w:type="dxa"/>
                    </w:tcPr>
                    <w:p w:rsidRPr="00EF0534" w:rsidR="00EF0534" w:rsidP="00545158" w:rsidRDefault="00EF0534" w14:paraId="1A306F0B" w14:textId="77777777">
                      <w:pPr>
                        <w:rPr>
                          <w:b/>
                          <w:bCs/>
                        </w:rPr>
                      </w:pPr>
                      <w:r w:rsidRPr="00EF0534">
                        <w:rPr>
                          <w:b/>
                          <w:bCs/>
                        </w:rPr>
                        <w:t>Times</w:t>
                      </w:r>
                    </w:p>
                  </w:tc>
                </w:tr>
                <w:tr w:rsidR="00EF0534" w:rsidTr="00EF0534" w14:paraId="15162A7B" w14:textId="77777777">
                  <w:tc>
                    <w:tcPr>
                      <w:tcW w:w="1583" w:type="dxa"/>
                      <w:vMerge w:val="restart"/>
                    </w:tcPr>
                    <w:p w:rsidR="00EF0534" w:rsidP="00545158" w:rsidRDefault="00EF0534" w14:paraId="3825BA59" w14:textId="77777777"/>
                  </w:tc>
                  <w:tc>
                    <w:tcPr>
                      <w:tcW w:w="2357" w:type="dxa"/>
                    </w:tcPr>
                    <w:p w:rsidR="00EF0534" w:rsidP="00545158" w:rsidRDefault="00EF0534" w14:paraId="1A6AB7D5" w14:textId="77777777">
                      <w:r>
                        <w:t>Village</w:t>
                      </w:r>
                    </w:p>
                  </w:tc>
                  <w:tc>
                    <w:tcPr>
                      <w:tcW w:w="2448" w:type="dxa"/>
                    </w:tcPr>
                    <w:p w:rsidR="00EF0534" w:rsidP="00545158" w:rsidRDefault="00EF0534" w14:paraId="0B1B3582" w14:textId="77777777"/>
                  </w:tc>
                  <w:tc>
                    <w:tcPr>
                      <w:tcW w:w="1999" w:type="dxa"/>
                    </w:tcPr>
                    <w:p w:rsidR="00EF0534" w:rsidP="00545158" w:rsidRDefault="00EF0534" w14:paraId="2DE06883" w14:textId="77777777"/>
                  </w:tc>
                </w:tr>
                <w:tr w:rsidR="00EF0534" w:rsidTr="00EF0534" w14:paraId="523C21FF" w14:textId="77777777">
                  <w:tc>
                    <w:tcPr>
                      <w:tcW w:w="1583" w:type="dxa"/>
                      <w:vMerge/>
                    </w:tcPr>
                    <w:p w:rsidR="00EF0534" w:rsidP="00545158" w:rsidRDefault="00EF0534" w14:paraId="0E686FB4" w14:textId="77777777"/>
                  </w:tc>
                  <w:tc>
                    <w:tcPr>
                      <w:tcW w:w="2357" w:type="dxa"/>
                    </w:tcPr>
                    <w:p w:rsidR="00EF0534" w:rsidP="00545158" w:rsidRDefault="00EF0534" w14:paraId="5791F6A6" w14:textId="77777777">
                      <w:r>
                        <w:t>Track</w:t>
                      </w:r>
                    </w:p>
                  </w:tc>
                  <w:tc>
                    <w:tcPr>
                      <w:tcW w:w="2448" w:type="dxa"/>
                    </w:tcPr>
                    <w:p w:rsidR="00EF0534" w:rsidP="00545158" w:rsidRDefault="00EF0534" w14:paraId="15B0293B" w14:textId="77777777"/>
                  </w:tc>
                  <w:tc>
                    <w:tcPr>
                      <w:tcW w:w="1999" w:type="dxa"/>
                    </w:tcPr>
                    <w:p w:rsidR="00EF0534" w:rsidP="00545158" w:rsidRDefault="00EF0534" w14:paraId="222A77A1" w14:textId="77777777"/>
                  </w:tc>
                </w:tr>
                <w:tr w:rsidR="00EF0534" w:rsidTr="00EF0534" w14:paraId="524B95E8" w14:textId="77777777">
                  <w:tc>
                    <w:tcPr>
                      <w:tcW w:w="1583" w:type="dxa"/>
                      <w:vMerge/>
                    </w:tcPr>
                    <w:p w:rsidR="00EF0534" w:rsidP="00EF0534" w:rsidRDefault="00EF0534" w14:paraId="67F10A8D" w14:textId="77777777"/>
                  </w:tc>
                  <w:tc>
                    <w:tcPr>
                      <w:tcW w:w="2357" w:type="dxa"/>
                    </w:tcPr>
                    <w:p w:rsidR="00EF0534" w:rsidP="00EF0534" w:rsidRDefault="00EF0534" w14:paraId="252EB80A" w14:textId="77777777">
                      <w:r>
                        <w:t>Bar</w:t>
                      </w:r>
                    </w:p>
                  </w:tc>
                  <w:tc>
                    <w:tcPr>
                      <w:tcW w:w="2448" w:type="dxa"/>
                    </w:tcPr>
                    <w:p w:rsidR="00EF0534" w:rsidP="00EF0534" w:rsidRDefault="00EF0534" w14:paraId="0C5711EE" w14:textId="77777777"/>
                  </w:tc>
                  <w:tc>
                    <w:tcPr>
                      <w:tcW w:w="1999" w:type="dxa"/>
                    </w:tcPr>
                    <w:p w:rsidR="00EF0534" w:rsidP="00EF0534" w:rsidRDefault="00EF0534" w14:paraId="03579714" w14:textId="77777777"/>
                  </w:tc>
                </w:tr>
                <w:tr w:rsidR="00EF0534" w:rsidTr="00EF0534" w14:paraId="721432B4" w14:textId="77777777">
                  <w:tc>
                    <w:tcPr>
                      <w:tcW w:w="1583" w:type="dxa"/>
                      <w:vMerge/>
                    </w:tcPr>
                    <w:p w:rsidR="00EF0534" w:rsidP="00EF0534" w:rsidRDefault="00EF0534" w14:paraId="38C2D599" w14:textId="77777777"/>
                  </w:tc>
                  <w:tc>
                    <w:tcPr>
                      <w:tcW w:w="2357" w:type="dxa"/>
                    </w:tcPr>
                    <w:p w:rsidR="00EF0534" w:rsidP="00EF0534" w:rsidRDefault="00EF0534" w14:paraId="25893323" w14:textId="77777777">
                      <w:r>
                        <w:t>Overnight</w:t>
                      </w:r>
                    </w:p>
                  </w:tc>
                  <w:tc>
                    <w:tcPr>
                      <w:tcW w:w="2448" w:type="dxa"/>
                    </w:tcPr>
                    <w:p w:rsidR="00EF0534" w:rsidP="00EF0534" w:rsidRDefault="00EF0534" w14:paraId="1B7B966A" w14:textId="77777777"/>
                  </w:tc>
                  <w:tc>
                    <w:tcPr>
                      <w:tcW w:w="1999" w:type="dxa"/>
                    </w:tcPr>
                    <w:p w:rsidR="00EF0534" w:rsidP="00EF0534" w:rsidRDefault="00EF0534" w14:paraId="6F462C08" w14:textId="77777777"/>
                  </w:tc>
                </w:tr>
              </w:tbl>
              <w:p w:rsidR="00303CD3" w:rsidP="00545158" w:rsidRDefault="00303CD3" w14:paraId="0BEA10B7" w14:textId="77777777"/>
            </w:tc>
          </w:sdtContent>
        </w:sdt>
      </w:tr>
    </w:tbl>
    <w:p w:rsidR="008705B6" w:rsidP="00E01411" w:rsidRDefault="008705B6" w14:paraId="060C5AA5" w14:textId="77777777"/>
    <w:p w:rsidR="00EF0534" w:rsidP="00EF0534" w:rsidRDefault="00EF0534" w14:paraId="22FE245D" w14:textId="77777777">
      <w:pPr>
        <w:pStyle w:val="Heading2"/>
      </w:pPr>
      <w:bookmarkStart w:name="_Toc75791122" w:id="382"/>
      <w:r>
        <w:t>Emergency Evacuation Procedures</w:t>
      </w:r>
      <w:bookmarkEnd w:id="382"/>
    </w:p>
    <w:p w:rsidR="008705B6" w:rsidP="00E01411" w:rsidRDefault="00EF0534" w14:paraId="0AC5D503" w14:textId="77777777">
      <w:r w:rsidRPr="00EF0534">
        <w:rPr>
          <w:rFonts w:eastAsia="Segoe UI" w:cs="Segoe UI"/>
          <w:lang w:val="en-US"/>
        </w:rPr>
        <w:t xml:space="preserve">Outline emergency evacuation procedures including who will </w:t>
      </w:r>
      <w:proofErr w:type="spellStart"/>
      <w:r w:rsidRPr="00EF0534">
        <w:rPr>
          <w:rFonts w:eastAsia="Segoe UI" w:cs="Segoe UI"/>
          <w:lang w:val="en-US"/>
        </w:rPr>
        <w:t>authorise</w:t>
      </w:r>
      <w:proofErr w:type="spellEnd"/>
      <w:r w:rsidRPr="00EF0534">
        <w:rPr>
          <w:rFonts w:eastAsia="Segoe UI" w:cs="Segoe UI"/>
          <w:lang w:val="en-US"/>
        </w:rPr>
        <w:t xml:space="preserve"> an evacuation, under what circumstances, and how this will be done.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2438"/>
      </w:tblGrid>
      <w:tr w:rsidR="00EF0534" w:rsidTr="00545158" w14:paraId="11C8DEE4" w14:textId="77777777">
        <w:trPr>
          <w:trHeight w:val="2692"/>
        </w:trPr>
        <w:tc>
          <w:tcPr>
            <w:tcW w:w="2972" w:type="dxa"/>
            <w:shd w:val="clear" w:color="auto" w:fill="BFBFBF" w:themeFill="background1" w:themeFillShade="BF"/>
            <w:vAlign w:val="center"/>
          </w:tcPr>
          <w:p w:rsidR="00EF0534" w:rsidP="00545158" w:rsidRDefault="00EF0534" w14:paraId="628983AB" w14:textId="77777777">
            <w:pPr>
              <w:jc w:val="center"/>
            </w:pPr>
            <w:r>
              <w:t xml:space="preserve">Emergency Evacuation Procedures </w:t>
            </w:r>
          </w:p>
        </w:tc>
        <w:sdt>
          <w:sdtPr>
            <w:id w:val="2116558138"/>
            <w:placeholder>
              <w:docPart w:val="7B0543A536824718BF3EE0B3FD274121"/>
            </w:placeholder>
          </w:sdtPr>
          <w:sdtEndPr/>
          <w:sdtContent>
            <w:tc>
              <w:tcPr>
                <w:tcW w:w="12438" w:type="dxa"/>
                <w:vAlign w:val="center"/>
              </w:tcPr>
              <w:p w:rsidR="00EF0534" w:rsidP="00545158" w:rsidRDefault="00EF0534" w14:paraId="508D1E12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>Outline evacuation procedures</w:t>
                </w:r>
              </w:p>
              <w:p w:rsidR="00EF0534" w:rsidP="00545158" w:rsidRDefault="00EF0534" w14:paraId="50C78868" w14:textId="77777777"/>
            </w:tc>
          </w:sdtContent>
        </w:sdt>
      </w:tr>
    </w:tbl>
    <w:p w:rsidR="00EF0534" w:rsidP="00EF0534" w:rsidRDefault="00EF0534" w14:paraId="621B93E3" w14:textId="77777777">
      <w:r>
        <w:t xml:space="preserve">* Please indicate on site plan emergency evacuation routes &amp; </w:t>
      </w:r>
      <w:proofErr w:type="gramStart"/>
      <w:r>
        <w:t>sites</w:t>
      </w:r>
      <w:proofErr w:type="gramEnd"/>
    </w:p>
    <w:p w:rsidR="00EF0534" w:rsidRDefault="00EF0534" w14:paraId="57055B1B" w14:textId="77777777">
      <w:r>
        <w:br w:type="page"/>
      </w:r>
    </w:p>
    <w:p w:rsidR="008D4687" w:rsidP="008D4687" w:rsidRDefault="008D4687" w14:paraId="03850D61" w14:textId="77777777">
      <w:pPr>
        <w:pStyle w:val="Heading2"/>
      </w:pPr>
      <w:bookmarkStart w:name="_Toc75791123" w:id="383"/>
      <w:r>
        <w:lastRenderedPageBreak/>
        <w:t>Weather Monitoring &amp; Response Plan</w:t>
      </w:r>
      <w:bookmarkEnd w:id="383"/>
    </w:p>
    <w:p w:rsidRPr="008D4687" w:rsidR="008D4687" w:rsidP="008D4687" w:rsidRDefault="008D4687" w14:paraId="225EEB4D" w14:textId="77777777">
      <w:r>
        <w:t>O</w:t>
      </w:r>
      <w:r w:rsidRPr="008D4687">
        <w:t>utline how you will monitor and respond to weather events that may impact your event (</w:t>
      </w:r>
      <w:proofErr w:type="gramStart"/>
      <w:r w:rsidRPr="008D4687">
        <w:t>e.g.</w:t>
      </w:r>
      <w:proofErr w:type="gramEnd"/>
      <w:r w:rsidRPr="008D4687">
        <w:t xml:space="preserve"> extreme heat, wind, flooding etc).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2438"/>
      </w:tblGrid>
      <w:tr w:rsidR="008D4687" w:rsidTr="008D4687" w14:paraId="016473FE" w14:textId="77777777">
        <w:trPr>
          <w:trHeight w:val="1155"/>
        </w:trPr>
        <w:tc>
          <w:tcPr>
            <w:tcW w:w="2972" w:type="dxa"/>
            <w:shd w:val="clear" w:color="auto" w:fill="BFBFBF" w:themeFill="background1" w:themeFillShade="BF"/>
            <w:vAlign w:val="center"/>
          </w:tcPr>
          <w:p w:rsidR="008D4687" w:rsidP="00545158" w:rsidRDefault="008D4687" w14:paraId="2E75B121" w14:textId="77777777">
            <w:pPr>
              <w:jc w:val="center"/>
            </w:pPr>
            <w:r>
              <w:t xml:space="preserve">Weather Monitoring </w:t>
            </w:r>
          </w:p>
        </w:tc>
        <w:sdt>
          <w:sdtPr>
            <w:id w:val="-1610813014"/>
            <w:placeholder>
              <w:docPart w:val="0CF6845F2ABB47C2967BC0CECE7B06F9"/>
            </w:placeholder>
          </w:sdtPr>
          <w:sdtEndPr/>
          <w:sdtContent>
            <w:tc>
              <w:tcPr>
                <w:tcW w:w="12438" w:type="dxa"/>
                <w:vAlign w:val="center"/>
              </w:tcPr>
              <w:p w:rsidR="008D4687" w:rsidP="008D4687" w:rsidRDefault="008D4687" w14:paraId="741915C1" w14:textId="77777777">
                <w:r>
                  <w:rPr>
                    <w:color w:val="767171" w:themeColor="background2" w:themeShade="80"/>
                  </w:rPr>
                  <w:t xml:space="preserve">Outline how the weather will be monitored during the event and who is responsible </w:t>
                </w:r>
              </w:p>
            </w:tc>
          </w:sdtContent>
        </w:sdt>
      </w:tr>
    </w:tbl>
    <w:p w:rsidR="008705B6" w:rsidP="00EF0534" w:rsidRDefault="008705B6" w14:paraId="05C299E3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11446"/>
      </w:tblGrid>
      <w:tr w:rsidR="008D4687" w:rsidTr="008D4687" w14:paraId="67904878" w14:textId="77777777">
        <w:tc>
          <w:tcPr>
            <w:tcW w:w="3964" w:type="dxa"/>
            <w:shd w:val="clear" w:color="auto" w:fill="BFBFBF" w:themeFill="background1" w:themeFillShade="BF"/>
          </w:tcPr>
          <w:p w:rsidR="008D4687" w:rsidP="00EF0534" w:rsidRDefault="008D4687" w14:paraId="15965F4D" w14:textId="77777777">
            <w:r>
              <w:t>Weather Conditions</w:t>
            </w:r>
          </w:p>
        </w:tc>
        <w:tc>
          <w:tcPr>
            <w:tcW w:w="11446" w:type="dxa"/>
            <w:shd w:val="clear" w:color="auto" w:fill="BFBFBF" w:themeFill="background1" w:themeFillShade="BF"/>
          </w:tcPr>
          <w:p w:rsidR="008D4687" w:rsidP="00EF0534" w:rsidRDefault="008D4687" w14:paraId="44D2D709" w14:textId="77777777">
            <w:r>
              <w:t>Response</w:t>
            </w:r>
          </w:p>
        </w:tc>
      </w:tr>
      <w:tr w:rsidR="008D4687" w:rsidTr="008D4687" w14:paraId="1C1D1D18" w14:textId="77777777">
        <w:tc>
          <w:tcPr>
            <w:tcW w:w="3964" w:type="dxa"/>
          </w:tcPr>
          <w:p w:rsidR="008D4687" w:rsidP="00EF0534" w:rsidRDefault="008D4687" w14:paraId="25390B99" w14:textId="77777777">
            <w:r>
              <w:t>Extreme Heat</w:t>
            </w:r>
          </w:p>
        </w:tc>
        <w:sdt>
          <w:sdtPr>
            <w:id w:val="1820925750"/>
            <w:placeholder>
              <w:docPart w:val="E3071EC71278403F9B03F3ADDCC2C3A3"/>
            </w:placeholder>
          </w:sdtPr>
          <w:sdtEndPr/>
          <w:sdtContent>
            <w:tc>
              <w:tcPr>
                <w:tcW w:w="11446" w:type="dxa"/>
              </w:tcPr>
              <w:p w:rsidRPr="008D4687" w:rsidR="008D4687" w:rsidP="008D4687" w:rsidRDefault="008D4687" w14:paraId="187EA48E" w14:textId="77777777">
                <w:pPr>
                  <w:rPr>
                    <w:color w:val="767171" w:themeColor="background2" w:themeShade="80"/>
                  </w:rPr>
                </w:pPr>
                <w:r w:rsidRPr="008D4687">
                  <w:rPr>
                    <w:color w:val="767171" w:themeColor="background2" w:themeShade="80"/>
                  </w:rPr>
                  <w:t>Response Actions</w:t>
                </w:r>
              </w:p>
              <w:p w:rsidR="008D4687" w:rsidP="008D4687" w:rsidRDefault="008D4687" w14:paraId="4D7BA95C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</w:tr>
      <w:tr w:rsidR="008D4687" w:rsidTr="008D4687" w14:paraId="66E4E2FA" w14:textId="77777777">
        <w:tc>
          <w:tcPr>
            <w:tcW w:w="3964" w:type="dxa"/>
          </w:tcPr>
          <w:p w:rsidR="008D4687" w:rsidP="00EF0534" w:rsidRDefault="008D4687" w14:paraId="23F1E010" w14:textId="77777777">
            <w:r>
              <w:t>High Winds</w:t>
            </w:r>
          </w:p>
        </w:tc>
        <w:sdt>
          <w:sdtPr>
            <w:id w:val="1553502645"/>
            <w:placeholder>
              <w:docPart w:val="A995B2CD04544E43A90AB4E5FC6A9E4F"/>
            </w:placeholder>
          </w:sdtPr>
          <w:sdtEndPr/>
          <w:sdtContent>
            <w:tc>
              <w:tcPr>
                <w:tcW w:w="11446" w:type="dxa"/>
              </w:tcPr>
              <w:p w:rsidRPr="008D4687" w:rsidR="008D4687" w:rsidP="008D4687" w:rsidRDefault="008D4687" w14:paraId="112D7E16" w14:textId="77777777">
                <w:pPr>
                  <w:rPr>
                    <w:color w:val="767171" w:themeColor="background2" w:themeShade="80"/>
                  </w:rPr>
                </w:pPr>
                <w:r w:rsidRPr="008D4687">
                  <w:rPr>
                    <w:color w:val="767171" w:themeColor="background2" w:themeShade="80"/>
                  </w:rPr>
                  <w:t>Response Actions</w:t>
                </w:r>
              </w:p>
              <w:p w:rsidR="008D4687" w:rsidP="008D4687" w:rsidRDefault="008D4687" w14:paraId="194AD548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</w:tr>
      <w:tr w:rsidR="008D4687" w:rsidTr="008D4687" w14:paraId="0C74EA3B" w14:textId="77777777">
        <w:tc>
          <w:tcPr>
            <w:tcW w:w="3964" w:type="dxa"/>
          </w:tcPr>
          <w:p w:rsidR="008D4687" w:rsidP="00EF0534" w:rsidRDefault="008D4687" w14:paraId="75E47705" w14:textId="77777777">
            <w:r>
              <w:t>Rainfall/Flooding</w:t>
            </w:r>
          </w:p>
        </w:tc>
        <w:sdt>
          <w:sdtPr>
            <w:id w:val="874428696"/>
            <w:placeholder>
              <w:docPart w:val="0C88EB70D9944E2889BAF3398D2C065D"/>
            </w:placeholder>
          </w:sdtPr>
          <w:sdtEndPr/>
          <w:sdtContent>
            <w:tc>
              <w:tcPr>
                <w:tcW w:w="11446" w:type="dxa"/>
              </w:tcPr>
              <w:p w:rsidRPr="008D4687" w:rsidR="008D4687" w:rsidP="008D4687" w:rsidRDefault="008D4687" w14:paraId="58B6F1BA" w14:textId="77777777">
                <w:pPr>
                  <w:rPr>
                    <w:color w:val="767171" w:themeColor="background2" w:themeShade="80"/>
                  </w:rPr>
                </w:pPr>
                <w:r w:rsidRPr="008D4687">
                  <w:rPr>
                    <w:color w:val="767171" w:themeColor="background2" w:themeShade="80"/>
                  </w:rPr>
                  <w:t>Response Actions</w:t>
                </w:r>
              </w:p>
              <w:p w:rsidR="008D4687" w:rsidP="008D4687" w:rsidRDefault="008D4687" w14:paraId="7D645099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</w:tr>
      <w:tr w:rsidR="008D4687" w:rsidTr="008D4687" w14:paraId="18362BA3" w14:textId="77777777">
        <w:tc>
          <w:tcPr>
            <w:tcW w:w="3964" w:type="dxa"/>
          </w:tcPr>
          <w:p w:rsidR="008D4687" w:rsidP="00EF0534" w:rsidRDefault="008D4687" w14:paraId="7C4A9B98" w14:textId="77777777">
            <w:r>
              <w:t>Extreme coldness</w:t>
            </w:r>
          </w:p>
        </w:tc>
        <w:sdt>
          <w:sdtPr>
            <w:id w:val="-1135868356"/>
            <w:placeholder>
              <w:docPart w:val="07CB31C41E5749DDAD09D6489E2DDF62"/>
            </w:placeholder>
          </w:sdtPr>
          <w:sdtEndPr/>
          <w:sdtContent>
            <w:tc>
              <w:tcPr>
                <w:tcW w:w="11446" w:type="dxa"/>
              </w:tcPr>
              <w:p w:rsidRPr="008D4687" w:rsidR="008D4687" w:rsidP="008D4687" w:rsidRDefault="008D4687" w14:paraId="553FFEF8" w14:textId="77777777">
                <w:pPr>
                  <w:rPr>
                    <w:color w:val="767171" w:themeColor="background2" w:themeShade="80"/>
                  </w:rPr>
                </w:pPr>
                <w:r w:rsidRPr="008D4687">
                  <w:rPr>
                    <w:color w:val="767171" w:themeColor="background2" w:themeShade="80"/>
                  </w:rPr>
                  <w:t>Response Actions</w:t>
                </w:r>
              </w:p>
              <w:p w:rsidR="008D4687" w:rsidP="008D4687" w:rsidRDefault="008D4687" w14:paraId="1325478A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</w:tr>
      <w:tr w:rsidR="008D4687" w:rsidTr="008D4687" w14:paraId="5BD68E42" w14:textId="77777777">
        <w:tc>
          <w:tcPr>
            <w:tcW w:w="3964" w:type="dxa"/>
          </w:tcPr>
          <w:p w:rsidR="008D4687" w:rsidP="00EF0534" w:rsidRDefault="008D4687" w14:paraId="7134D006" w14:textId="77777777">
            <w:r>
              <w:t>Storms</w:t>
            </w:r>
          </w:p>
        </w:tc>
        <w:sdt>
          <w:sdtPr>
            <w:id w:val="2131051968"/>
            <w:placeholder>
              <w:docPart w:val="635A0FF314BB424388A03D16B9A171BC"/>
            </w:placeholder>
          </w:sdtPr>
          <w:sdtEndPr/>
          <w:sdtContent>
            <w:tc>
              <w:tcPr>
                <w:tcW w:w="11446" w:type="dxa"/>
              </w:tcPr>
              <w:p w:rsidRPr="008D4687" w:rsidR="008D4687" w:rsidP="008D4687" w:rsidRDefault="008D4687" w14:paraId="121D5EC8" w14:textId="77777777">
                <w:pPr>
                  <w:rPr>
                    <w:color w:val="767171" w:themeColor="background2" w:themeShade="80"/>
                  </w:rPr>
                </w:pPr>
                <w:r w:rsidRPr="008D4687">
                  <w:rPr>
                    <w:color w:val="767171" w:themeColor="background2" w:themeShade="80"/>
                  </w:rPr>
                  <w:t>Response Actions</w:t>
                </w:r>
              </w:p>
              <w:p w:rsidR="008D4687" w:rsidP="008D4687" w:rsidRDefault="008D4687" w14:paraId="0BC9E804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</w:tr>
      <w:tr w:rsidR="008D4687" w:rsidTr="008D4687" w14:paraId="0744C72A" w14:textId="77777777">
        <w:tc>
          <w:tcPr>
            <w:tcW w:w="3964" w:type="dxa"/>
          </w:tcPr>
          <w:p w:rsidR="008D4687" w:rsidP="00EF0534" w:rsidRDefault="008D4687" w14:paraId="511C6BA4" w14:textId="77777777"/>
        </w:tc>
        <w:sdt>
          <w:sdtPr>
            <w:id w:val="181413950"/>
            <w:placeholder>
              <w:docPart w:val="A32C1A5896C746DF8A3CF918B93B975E"/>
            </w:placeholder>
          </w:sdtPr>
          <w:sdtEndPr/>
          <w:sdtContent>
            <w:tc>
              <w:tcPr>
                <w:tcW w:w="11446" w:type="dxa"/>
              </w:tcPr>
              <w:p w:rsidRPr="008D4687" w:rsidR="008D4687" w:rsidP="008D4687" w:rsidRDefault="008D4687" w14:paraId="4A5A6179" w14:textId="77777777">
                <w:pPr>
                  <w:rPr>
                    <w:color w:val="767171" w:themeColor="background2" w:themeShade="80"/>
                  </w:rPr>
                </w:pPr>
                <w:r w:rsidRPr="008D4687">
                  <w:rPr>
                    <w:color w:val="767171" w:themeColor="background2" w:themeShade="80"/>
                  </w:rPr>
                  <w:t>Response Actions</w:t>
                </w:r>
              </w:p>
              <w:p w:rsidR="008D4687" w:rsidP="008D4687" w:rsidRDefault="008D4687" w14:paraId="085A3235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</w:tr>
      <w:tr w:rsidR="008D4687" w:rsidTr="008D4687" w14:paraId="5E195A19" w14:textId="77777777">
        <w:tc>
          <w:tcPr>
            <w:tcW w:w="3964" w:type="dxa"/>
          </w:tcPr>
          <w:p w:rsidR="008D4687" w:rsidP="00EF0534" w:rsidRDefault="008D4687" w14:paraId="74995AAA" w14:textId="77777777"/>
        </w:tc>
        <w:sdt>
          <w:sdtPr>
            <w:id w:val="-1200245176"/>
            <w:placeholder>
              <w:docPart w:val="0788B97C36B147E8B00E53F66C505E40"/>
            </w:placeholder>
          </w:sdtPr>
          <w:sdtEndPr/>
          <w:sdtContent>
            <w:tc>
              <w:tcPr>
                <w:tcW w:w="11446" w:type="dxa"/>
              </w:tcPr>
              <w:p w:rsidRPr="008D4687" w:rsidR="008D4687" w:rsidP="008D4687" w:rsidRDefault="008D4687" w14:paraId="3A3825BE" w14:textId="77777777">
                <w:pPr>
                  <w:rPr>
                    <w:color w:val="767171" w:themeColor="background2" w:themeShade="80"/>
                  </w:rPr>
                </w:pPr>
                <w:r w:rsidRPr="008D4687">
                  <w:rPr>
                    <w:color w:val="767171" w:themeColor="background2" w:themeShade="80"/>
                  </w:rPr>
                  <w:t>Response Actions</w:t>
                </w:r>
              </w:p>
              <w:p w:rsidR="008D4687" w:rsidP="008D4687" w:rsidRDefault="008D4687" w14:paraId="170CB8C7" w14:textId="77777777">
                <w:pPr>
                  <w:pStyle w:val="ListParagraph"/>
                  <w:numPr>
                    <w:ilvl w:val="0"/>
                    <w:numId w:val="44"/>
                  </w:numPr>
                </w:pPr>
              </w:p>
            </w:tc>
          </w:sdtContent>
        </w:sdt>
      </w:tr>
    </w:tbl>
    <w:p w:rsidR="008D4687" w:rsidP="00EF0534" w:rsidRDefault="008D4687" w14:paraId="0DA24694" w14:textId="77777777"/>
    <w:p w:rsidR="008D4687" w:rsidP="008D4687" w:rsidRDefault="008D4687" w14:paraId="257A58E9" w14:textId="77777777">
      <w:pPr>
        <w:pStyle w:val="Heading2"/>
      </w:pPr>
      <w:bookmarkStart w:name="_Toc75791124" w:id="384"/>
      <w:r>
        <w:t>Event Contingency</w:t>
      </w:r>
      <w:bookmarkEnd w:id="384"/>
    </w:p>
    <w:p w:rsidR="008D4687" w:rsidP="00EF0534" w:rsidRDefault="008D4687" w14:paraId="61B19E83" w14:textId="77777777">
      <w:r w:rsidRPr="008D4687">
        <w:t xml:space="preserve">Outline your event contingency plan if the event needs to be cancelled, postponed, relocated, </w:t>
      </w:r>
      <w:proofErr w:type="gramStart"/>
      <w:r w:rsidRPr="008D4687">
        <w:t>altered</w:t>
      </w:r>
      <w:proofErr w:type="gramEnd"/>
      <w:r w:rsidRPr="008D4687">
        <w:t xml:space="preserve"> or interrupted on the event day.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2438"/>
      </w:tblGrid>
      <w:tr w:rsidR="008D4687" w:rsidTr="005D559E" w14:paraId="1CDD78FE" w14:textId="77777777">
        <w:trPr>
          <w:trHeight w:val="1557"/>
        </w:trPr>
        <w:tc>
          <w:tcPr>
            <w:tcW w:w="2972" w:type="dxa"/>
            <w:shd w:val="clear" w:color="auto" w:fill="BFBFBF" w:themeFill="background1" w:themeFillShade="BF"/>
            <w:vAlign w:val="center"/>
          </w:tcPr>
          <w:p w:rsidR="008D4687" w:rsidP="00545158" w:rsidRDefault="005D559E" w14:paraId="761AE672" w14:textId="77777777">
            <w:pPr>
              <w:jc w:val="center"/>
            </w:pPr>
            <w:r>
              <w:t>Event Contingency Plan</w:t>
            </w:r>
            <w:r w:rsidR="008D4687">
              <w:t xml:space="preserve"> </w:t>
            </w:r>
          </w:p>
        </w:tc>
        <w:sdt>
          <w:sdtPr>
            <w:id w:val="1496303662"/>
            <w:placeholder>
              <w:docPart w:val="95EBA8731F1042D2BB0A4545BB6D70A5"/>
            </w:placeholder>
          </w:sdtPr>
          <w:sdtEndPr/>
          <w:sdtContent>
            <w:tc>
              <w:tcPr>
                <w:tcW w:w="12438" w:type="dxa"/>
                <w:vAlign w:val="center"/>
              </w:tcPr>
              <w:p w:rsidR="008D4687" w:rsidP="00545158" w:rsidRDefault="005D559E" w14:paraId="0107A1F9" w14:textId="77777777">
                <w:r w:rsidRPr="005D559E">
                  <w:rPr>
                    <w:color w:val="767171" w:themeColor="background2" w:themeShade="80"/>
                  </w:rPr>
                  <w:t>Enter details of the event contingency plan here</w:t>
                </w:r>
                <w:r w:rsidRPr="005D559E" w:rsidR="008D4687">
                  <w:rPr>
                    <w:color w:val="767171" w:themeColor="background2" w:themeShade="80"/>
                  </w:rPr>
                  <w:t xml:space="preserve"> </w:t>
                </w:r>
              </w:p>
            </w:tc>
          </w:sdtContent>
        </w:sdt>
      </w:tr>
    </w:tbl>
    <w:p w:rsidR="005D559E" w:rsidP="005D559E" w:rsidRDefault="005D559E" w14:paraId="77777034" w14:textId="77777777">
      <w:pPr>
        <w:pStyle w:val="Heading2"/>
      </w:pPr>
      <w:bookmarkStart w:name="_Toc75791125" w:id="385"/>
      <w:r>
        <w:lastRenderedPageBreak/>
        <w:t>Other Emergencies</w:t>
      </w:r>
      <w:bookmarkEnd w:id="385"/>
    </w:p>
    <w:p w:rsidR="005D559E" w:rsidP="005D559E" w:rsidRDefault="005D559E" w14:paraId="3C186E9E" w14:textId="77777777">
      <w:r w:rsidRPr="005D559E">
        <w:t>Include plans for specific emergencies that may arise at your event.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2438"/>
      </w:tblGrid>
      <w:tr w:rsidR="005D559E" w:rsidTr="005D559E" w14:paraId="77E1D824" w14:textId="77777777">
        <w:trPr>
          <w:trHeight w:val="2857"/>
        </w:trPr>
        <w:tc>
          <w:tcPr>
            <w:tcW w:w="2972" w:type="dxa"/>
            <w:shd w:val="clear" w:color="auto" w:fill="BFBFBF" w:themeFill="background1" w:themeFillShade="BF"/>
            <w:vAlign w:val="center"/>
          </w:tcPr>
          <w:p w:rsidR="005D559E" w:rsidP="00545158" w:rsidRDefault="005D559E" w14:paraId="10587F0A" w14:textId="77777777">
            <w:pPr>
              <w:jc w:val="center"/>
            </w:pPr>
            <w:r>
              <w:t xml:space="preserve">Event Specific Plans </w:t>
            </w:r>
          </w:p>
        </w:tc>
        <w:sdt>
          <w:sdtPr>
            <w:id w:val="2091646950"/>
            <w:placeholder>
              <w:docPart w:val="E95F48A0EA8F4DE78C41757E7B5CBB71"/>
            </w:placeholder>
          </w:sdtPr>
          <w:sdtEndPr/>
          <w:sdtContent>
            <w:tc>
              <w:tcPr>
                <w:tcW w:w="12438" w:type="dxa"/>
                <w:vAlign w:val="center"/>
              </w:tcPr>
              <w:p w:rsidR="005D559E" w:rsidP="00545158" w:rsidRDefault="005D559E" w14:paraId="2E0E5BBB" w14:textId="77777777">
                <w:r>
                  <w:rPr>
                    <w:color w:val="767171" w:themeColor="background2" w:themeShade="80"/>
                  </w:rPr>
                  <w:t>Provide details here</w:t>
                </w:r>
                <w:r w:rsidRPr="005D559E">
                  <w:rPr>
                    <w:color w:val="767171" w:themeColor="background2" w:themeShade="80"/>
                  </w:rPr>
                  <w:t xml:space="preserve"> </w:t>
                </w:r>
              </w:p>
            </w:tc>
          </w:sdtContent>
        </w:sdt>
      </w:tr>
    </w:tbl>
    <w:p w:rsidR="008D4687" w:rsidP="00EF0534" w:rsidRDefault="008D4687" w14:paraId="2E2DDAA9" w14:textId="77777777"/>
    <w:p w:rsidR="005D559E" w:rsidP="005D559E" w:rsidRDefault="005D559E" w14:paraId="302A495B" w14:textId="77777777">
      <w:pPr>
        <w:pStyle w:val="Heading2"/>
      </w:pPr>
      <w:bookmarkStart w:name="_Toc75791126" w:id="386"/>
      <w:r>
        <w:t>Training &amp; Briefing</w:t>
      </w:r>
      <w:bookmarkEnd w:id="386"/>
    </w:p>
    <w:p w:rsidR="005D559E" w:rsidP="00EF0534" w:rsidRDefault="005D559E" w14:paraId="614CF83B" w14:textId="77777777">
      <w:r w:rsidRPr="005D559E">
        <w:t>Outline your plan to test your emergency procedures, train personnel, and brief stakeholders on event day.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2438"/>
      </w:tblGrid>
      <w:tr w:rsidR="005D559E" w:rsidTr="00545158" w14:paraId="15478AF0" w14:textId="77777777">
        <w:trPr>
          <w:trHeight w:val="2857"/>
        </w:trPr>
        <w:tc>
          <w:tcPr>
            <w:tcW w:w="2972" w:type="dxa"/>
            <w:shd w:val="clear" w:color="auto" w:fill="BFBFBF" w:themeFill="background1" w:themeFillShade="BF"/>
            <w:vAlign w:val="center"/>
          </w:tcPr>
          <w:p w:rsidR="005D559E" w:rsidP="00545158" w:rsidRDefault="005D559E" w14:paraId="60DBD6E8" w14:textId="77777777">
            <w:pPr>
              <w:jc w:val="center"/>
            </w:pPr>
            <w:r>
              <w:t xml:space="preserve">Emergency Procedures, testing, </w:t>
            </w:r>
            <w:proofErr w:type="gramStart"/>
            <w:r>
              <w:t>training</w:t>
            </w:r>
            <w:proofErr w:type="gramEnd"/>
            <w:r>
              <w:t xml:space="preserve"> and briefing details </w:t>
            </w:r>
          </w:p>
        </w:tc>
        <w:sdt>
          <w:sdtPr>
            <w:id w:val="-1230531518"/>
            <w:placeholder>
              <w:docPart w:val="6AEC82C6B9994387B98C5423EDCF26EB"/>
            </w:placeholder>
          </w:sdtPr>
          <w:sdtEndPr/>
          <w:sdtContent>
            <w:tc>
              <w:tcPr>
                <w:tcW w:w="12438" w:type="dxa"/>
                <w:vAlign w:val="center"/>
              </w:tcPr>
              <w:p w:rsidR="005D559E" w:rsidP="00545158" w:rsidRDefault="005D559E" w14:paraId="6CD07C90" w14:textId="77777777">
                <w:r>
                  <w:rPr>
                    <w:color w:val="767171" w:themeColor="background2" w:themeShade="80"/>
                  </w:rPr>
                  <w:t>Provide details here</w:t>
                </w:r>
                <w:r w:rsidRPr="005D559E">
                  <w:rPr>
                    <w:color w:val="767171" w:themeColor="background2" w:themeShade="80"/>
                  </w:rPr>
                  <w:t xml:space="preserve"> </w:t>
                </w:r>
              </w:p>
            </w:tc>
          </w:sdtContent>
        </w:sdt>
      </w:tr>
    </w:tbl>
    <w:p w:rsidR="005D559E" w:rsidP="00EF0534" w:rsidRDefault="005D559E" w14:paraId="74A9DEF1" w14:textId="77777777"/>
    <w:p w:rsidR="005D559E" w:rsidRDefault="005D559E" w14:paraId="33DAC7E0" w14:textId="77777777">
      <w:r>
        <w:br w:type="page"/>
      </w:r>
    </w:p>
    <w:p w:rsidR="005D559E" w:rsidP="00EF0534" w:rsidRDefault="005D559E" w14:paraId="6B32ADD2" w14:textId="77777777"/>
    <w:p w:rsidR="005D559E" w:rsidP="005D559E" w:rsidRDefault="005D559E" w14:paraId="12433C24" w14:textId="77777777">
      <w:pPr>
        <w:pStyle w:val="Heading2"/>
      </w:pPr>
      <w:bookmarkStart w:name="_Toc75791127" w:id="387"/>
      <w:r>
        <w:t>Post Event Evaluation</w:t>
      </w:r>
      <w:bookmarkEnd w:id="387"/>
    </w:p>
    <w:p w:rsidR="005D559E" w:rsidP="005D559E" w:rsidRDefault="005D559E" w14:paraId="3866E574" w14:textId="77777777">
      <w:pPr>
        <w:pStyle w:val="BodyText"/>
      </w:pPr>
      <w:r>
        <w:t>Outline how you will evaluate the risk and emergency management plan. Include details of post event debriefs and who is required to attend.</w:t>
      </w:r>
    </w:p>
    <w:p w:rsidR="005D559E" w:rsidP="005D559E" w:rsidRDefault="005D559E" w14:paraId="5E7D6BB4" w14:textId="77777777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2438"/>
      </w:tblGrid>
      <w:tr w:rsidR="005D559E" w:rsidTr="00545158" w14:paraId="0A94210F" w14:textId="77777777">
        <w:trPr>
          <w:trHeight w:val="2857"/>
        </w:trPr>
        <w:tc>
          <w:tcPr>
            <w:tcW w:w="2972" w:type="dxa"/>
            <w:shd w:val="clear" w:color="auto" w:fill="BFBFBF" w:themeFill="background1" w:themeFillShade="BF"/>
            <w:vAlign w:val="center"/>
          </w:tcPr>
          <w:p w:rsidR="005D559E" w:rsidP="00545158" w:rsidRDefault="005D559E" w14:paraId="0C99CD0F" w14:textId="77777777">
            <w:pPr>
              <w:jc w:val="center"/>
            </w:pPr>
            <w:r>
              <w:t xml:space="preserve">Post event evaluation details </w:t>
            </w:r>
          </w:p>
        </w:tc>
        <w:sdt>
          <w:sdtPr>
            <w:id w:val="882216083"/>
            <w:placeholder>
              <w:docPart w:val="4ADC707F138745629E79DD29CF265498"/>
            </w:placeholder>
          </w:sdtPr>
          <w:sdtEndPr/>
          <w:sdtContent>
            <w:tc>
              <w:tcPr>
                <w:tcW w:w="12438" w:type="dxa"/>
                <w:vAlign w:val="center"/>
              </w:tcPr>
              <w:p w:rsidR="005D559E" w:rsidP="00545158" w:rsidRDefault="005D559E" w14:paraId="035C64D0" w14:textId="77777777">
                <w:r>
                  <w:rPr>
                    <w:color w:val="767171" w:themeColor="background2" w:themeShade="80"/>
                  </w:rPr>
                  <w:t>Provide details here</w:t>
                </w:r>
                <w:r w:rsidRPr="005D559E">
                  <w:rPr>
                    <w:color w:val="767171" w:themeColor="background2" w:themeShade="80"/>
                  </w:rPr>
                  <w:t xml:space="preserve"> </w:t>
                </w:r>
              </w:p>
            </w:tc>
          </w:sdtContent>
        </w:sdt>
      </w:tr>
    </w:tbl>
    <w:p w:rsidR="005D559E" w:rsidP="00E01411" w:rsidRDefault="005D559E" w14:paraId="6FC4F757" w14:textId="77777777">
      <w:pPr>
        <w:rPr>
          <w:u w:val="single"/>
        </w:rPr>
      </w:pPr>
    </w:p>
    <w:p w:rsidR="00CA1B03" w:rsidRDefault="005D559E" w14:paraId="7251BBF7" w14:textId="77777777">
      <w:pPr>
        <w:rPr>
          <w:u w:val="single"/>
        </w:rPr>
        <w:sectPr w:rsidR="00CA1B03" w:rsidSect="008705B6">
          <w:headerReference w:type="default" r:id="rId18"/>
          <w:pgSz w:w="16838" w:h="11906" w:orient="landscape" w:code="9"/>
          <w:pgMar w:top="851" w:right="567" w:bottom="851" w:left="851" w:header="709" w:footer="284" w:gutter="0"/>
          <w:pgNumType w:start="1"/>
          <w:cols w:space="708"/>
          <w:docGrid w:linePitch="360"/>
        </w:sectPr>
      </w:pPr>
      <w:r>
        <w:rPr>
          <w:u w:val="single"/>
        </w:rPr>
        <w:br w:type="page"/>
      </w:r>
    </w:p>
    <w:p w:rsidR="005D559E" w:rsidP="005D559E" w:rsidRDefault="005D559E" w14:paraId="44A4DA35" w14:textId="77777777">
      <w:pPr>
        <w:pStyle w:val="Heading1"/>
      </w:pPr>
      <w:bookmarkStart w:name="_Toc75791128" w:id="388"/>
      <w:r>
        <w:lastRenderedPageBreak/>
        <w:t>Site Plan</w:t>
      </w:r>
      <w:bookmarkEnd w:id="388"/>
    </w:p>
    <w:p w:rsidR="005D559E" w:rsidP="005D559E" w:rsidRDefault="005D559E" w14:paraId="0353F741" w14:textId="77777777">
      <w:r>
        <w:t xml:space="preserve">Insert site map including first aid locations, </w:t>
      </w:r>
      <w:r w:rsidR="00CA1B03">
        <w:t>evacuation points/routes and incident response centre.</w:t>
      </w:r>
    </w:p>
    <w:p w:rsidR="00CA1B03" w:rsidP="005D559E" w:rsidRDefault="00CA1B03" w14:paraId="47411D7A" w14:textId="77777777"/>
    <w:p w:rsidR="00CA1B03" w:rsidRDefault="00CA1B03" w14:paraId="2814B940" w14:textId="77777777">
      <w:r>
        <w:br w:type="page"/>
      </w:r>
    </w:p>
    <w:p w:rsidRPr="00BB7E5A" w:rsidR="00CA1B03" w:rsidP="00BB7E5A" w:rsidRDefault="00CA1B03" w14:paraId="3E139442" w14:textId="77777777">
      <w:pPr>
        <w:pStyle w:val="Heading1"/>
      </w:pPr>
      <w:bookmarkStart w:name="_Toc75791129" w:id="389"/>
      <w:r w:rsidRPr="00BB7E5A">
        <w:lastRenderedPageBreak/>
        <w:t>Emergency Contact List</w:t>
      </w:r>
      <w:bookmarkEnd w:id="389"/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975"/>
        <w:gridCol w:w="2975"/>
        <w:gridCol w:w="2976"/>
      </w:tblGrid>
      <w:tr w:rsidR="00CA1B03" w:rsidTr="00CA1B03" w14:paraId="0309EECF" w14:textId="77777777">
        <w:trPr>
          <w:trHeight w:val="454"/>
        </w:trPr>
        <w:tc>
          <w:tcPr>
            <w:tcW w:w="2975" w:type="dxa"/>
            <w:shd w:val="clear" w:color="auto" w:fill="BFBFBF" w:themeFill="background1" w:themeFillShade="BF"/>
            <w:vAlign w:val="center"/>
          </w:tcPr>
          <w:p w:rsidR="00CA1B03" w:rsidP="00545158" w:rsidRDefault="00CA1B03" w14:paraId="102B70CF" w14:textId="77777777">
            <w:r>
              <w:t>Organisation/Service</w:t>
            </w:r>
          </w:p>
        </w:tc>
        <w:tc>
          <w:tcPr>
            <w:tcW w:w="2975" w:type="dxa"/>
            <w:shd w:val="clear" w:color="auto" w:fill="BFBFBF" w:themeFill="background1" w:themeFillShade="BF"/>
            <w:vAlign w:val="center"/>
          </w:tcPr>
          <w:p w:rsidR="00CA1B03" w:rsidP="00545158" w:rsidRDefault="00CA1B03" w14:paraId="6D937DF4" w14:textId="77777777">
            <w:r>
              <w:t>Contact Name</w:t>
            </w:r>
          </w:p>
        </w:tc>
        <w:tc>
          <w:tcPr>
            <w:tcW w:w="2976" w:type="dxa"/>
            <w:shd w:val="clear" w:color="auto" w:fill="BFBFBF" w:themeFill="background1" w:themeFillShade="BF"/>
            <w:vAlign w:val="center"/>
          </w:tcPr>
          <w:p w:rsidR="00CA1B03" w:rsidP="00545158" w:rsidRDefault="00CA1B03" w14:paraId="4E53E1CA" w14:textId="77777777">
            <w:r>
              <w:t>Contact Number</w:t>
            </w:r>
          </w:p>
        </w:tc>
      </w:tr>
      <w:tr w:rsidR="00CA1B03" w:rsidTr="00CA1B03" w14:paraId="7DDF240A" w14:textId="77777777">
        <w:trPr>
          <w:trHeight w:val="454"/>
        </w:trPr>
        <w:tc>
          <w:tcPr>
            <w:tcW w:w="2975" w:type="dxa"/>
            <w:vAlign w:val="center"/>
          </w:tcPr>
          <w:p w:rsidRPr="00CA1B03" w:rsidR="00CA1B03" w:rsidP="00545158" w:rsidRDefault="00CA1B03" w14:paraId="2F1B284F" w14:textId="77777777">
            <w:r w:rsidRPr="00CA1B03">
              <w:t>Police</w:t>
            </w:r>
          </w:p>
        </w:tc>
        <w:sdt>
          <w:sdtPr>
            <w:rPr>
              <w:color w:val="767171" w:themeColor="background2" w:themeShade="80"/>
            </w:rPr>
            <w:id w:val="-948080331"/>
            <w:placeholder>
              <w:docPart w:val="1CF46A2C225F4A6F9C6D8AE98056026E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="00CA1B03" w:rsidP="00545158" w:rsidRDefault="00CA1B03" w14:paraId="3FE61F84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1918441034"/>
            <w:placeholder>
              <w:docPart w:val="B802FB3555A6429DB50947B48EF8662A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545158" w:rsidRDefault="00CA1B03" w14:paraId="7A53DA00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01622095" w14:textId="77777777">
        <w:trPr>
          <w:trHeight w:val="454"/>
        </w:trPr>
        <w:tc>
          <w:tcPr>
            <w:tcW w:w="2975" w:type="dxa"/>
            <w:vAlign w:val="center"/>
          </w:tcPr>
          <w:p w:rsidRPr="00CA1B03" w:rsidR="00CA1B03" w:rsidP="00545158" w:rsidRDefault="00CA1B03" w14:paraId="74767F27" w14:textId="77777777">
            <w:r w:rsidRPr="00CA1B03">
              <w:t>Ambulance</w:t>
            </w:r>
          </w:p>
        </w:tc>
        <w:sdt>
          <w:sdtPr>
            <w:rPr>
              <w:color w:val="767171" w:themeColor="background2" w:themeShade="80"/>
            </w:rPr>
            <w:id w:val="-214971455"/>
            <w:placeholder>
              <w:docPart w:val="EC08B8997A31435A845886C67B0832AF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="00CA1B03" w:rsidP="00545158" w:rsidRDefault="00CA1B03" w14:paraId="00F8EE30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-618987138"/>
            <w:placeholder>
              <w:docPart w:val="F56F473A8FAA4E4AB9DF89D4B3C09FF1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545158" w:rsidRDefault="00CA1B03" w14:paraId="68D65405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0133176C" w14:textId="77777777">
        <w:trPr>
          <w:trHeight w:val="454"/>
        </w:trPr>
        <w:tc>
          <w:tcPr>
            <w:tcW w:w="2975" w:type="dxa"/>
            <w:vAlign w:val="center"/>
          </w:tcPr>
          <w:p w:rsidRPr="00CA1B03" w:rsidR="00CA1B03" w:rsidP="00545158" w:rsidRDefault="00CA1B03" w14:paraId="2C88AE20" w14:textId="77777777">
            <w:r w:rsidRPr="00CA1B03">
              <w:t>Fire</w:t>
            </w:r>
          </w:p>
        </w:tc>
        <w:sdt>
          <w:sdtPr>
            <w:rPr>
              <w:color w:val="767171" w:themeColor="background2" w:themeShade="80"/>
            </w:rPr>
            <w:id w:val="822782949"/>
            <w:placeholder>
              <w:docPart w:val="1F30EE94996945AB8174788BE2C367B2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="00CA1B03" w:rsidP="00545158" w:rsidRDefault="00CA1B03" w14:paraId="128CCBBC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1612167941"/>
            <w:placeholder>
              <w:docPart w:val="05BCA7F8C7E940FF854D3DA908484FAF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545158" w:rsidRDefault="00CA1B03" w14:paraId="3E709C90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7C6308D1" w14:textId="77777777">
        <w:trPr>
          <w:trHeight w:val="454"/>
        </w:trPr>
        <w:tc>
          <w:tcPr>
            <w:tcW w:w="2975" w:type="dxa"/>
            <w:vAlign w:val="center"/>
          </w:tcPr>
          <w:p w:rsidRPr="00CA1B03" w:rsidR="00CA1B03" w:rsidP="00545158" w:rsidRDefault="00CA1B03" w14:paraId="2016309A" w14:textId="77777777">
            <w:r w:rsidRPr="00CA1B03">
              <w:t>Local Hospital</w:t>
            </w:r>
          </w:p>
        </w:tc>
        <w:sdt>
          <w:sdtPr>
            <w:rPr>
              <w:color w:val="767171" w:themeColor="background2" w:themeShade="80"/>
            </w:rPr>
            <w:id w:val="1989205584"/>
            <w:placeholder>
              <w:docPart w:val="36EA94534DAC43809F5FFD2B1BE7F268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="00CA1B03" w:rsidP="00545158" w:rsidRDefault="00CA1B03" w14:paraId="0E53376D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-1605560775"/>
            <w:placeholder>
              <w:docPart w:val="8ACAE71F667C415DAB626743AEB791D6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545158" w:rsidRDefault="00CA1B03" w14:paraId="29820769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2A8E64C0" w14:textId="77777777">
        <w:trPr>
          <w:trHeight w:val="454"/>
        </w:trPr>
        <w:tc>
          <w:tcPr>
            <w:tcW w:w="2975" w:type="dxa"/>
            <w:vAlign w:val="center"/>
          </w:tcPr>
          <w:p w:rsidRPr="00CA1B03" w:rsidR="00CA1B03" w:rsidP="00545158" w:rsidRDefault="00CA1B03" w14:paraId="7E562EEC" w14:textId="77777777">
            <w:r w:rsidRPr="00CA1B03">
              <w:t>Traffic Management</w:t>
            </w:r>
          </w:p>
        </w:tc>
        <w:sdt>
          <w:sdtPr>
            <w:rPr>
              <w:color w:val="767171" w:themeColor="background2" w:themeShade="80"/>
            </w:rPr>
            <w:id w:val="-1920775597"/>
            <w:placeholder>
              <w:docPart w:val="53D63B290B784033AAAB2BB6E9214C1C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="00CA1B03" w:rsidP="00545158" w:rsidRDefault="00CA1B03" w14:paraId="4B531908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-2070026505"/>
            <w:placeholder>
              <w:docPart w:val="05EDB26CE0404DFBAFB78D65FAA451FF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545158" w:rsidRDefault="00CA1B03" w14:paraId="4DF42724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1CBC4818" w14:textId="77777777">
        <w:trPr>
          <w:trHeight w:val="454"/>
        </w:trPr>
        <w:tc>
          <w:tcPr>
            <w:tcW w:w="2975" w:type="dxa"/>
            <w:vAlign w:val="center"/>
          </w:tcPr>
          <w:p w:rsidRPr="00CA1B03" w:rsidR="00CA1B03" w:rsidP="00545158" w:rsidRDefault="00CA1B03" w14:paraId="33BBD6F8" w14:textId="77777777">
            <w:r w:rsidRPr="00CA1B03">
              <w:t>Electrician</w:t>
            </w:r>
          </w:p>
        </w:tc>
        <w:sdt>
          <w:sdtPr>
            <w:rPr>
              <w:color w:val="767171" w:themeColor="background2" w:themeShade="80"/>
            </w:rPr>
            <w:id w:val="-435832446"/>
            <w:placeholder>
              <w:docPart w:val="6BC5B3C16813496D9D832C5090C827F4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="00CA1B03" w:rsidP="00545158" w:rsidRDefault="00CA1B03" w14:paraId="4832AAEE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838270828"/>
            <w:placeholder>
              <w:docPart w:val="1104BD01174E451F876833DD7B3EAA40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545158" w:rsidRDefault="00CA1B03" w14:paraId="5AD44733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11A2B92C" w14:textId="77777777">
        <w:trPr>
          <w:trHeight w:val="454"/>
        </w:trPr>
        <w:tc>
          <w:tcPr>
            <w:tcW w:w="2975" w:type="dxa"/>
            <w:vAlign w:val="center"/>
          </w:tcPr>
          <w:p w:rsidRPr="00CA1B03" w:rsidR="00CA1B03" w:rsidP="00545158" w:rsidRDefault="00CA1B03" w14:paraId="7E268F04" w14:textId="77777777">
            <w:r w:rsidRPr="00CA1B03">
              <w:t>Waste Management</w:t>
            </w:r>
          </w:p>
        </w:tc>
        <w:sdt>
          <w:sdtPr>
            <w:rPr>
              <w:color w:val="767171" w:themeColor="background2" w:themeShade="80"/>
            </w:rPr>
            <w:id w:val="-1222059934"/>
            <w:placeholder>
              <w:docPart w:val="32CBF81BAF334A738C88287F2AB9CEB5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="00CA1B03" w:rsidP="00545158" w:rsidRDefault="00CA1B03" w14:paraId="2849858A" w14:textId="77777777"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-2126917556"/>
            <w:placeholder>
              <w:docPart w:val="DDFF88C6F07F456FB0404365045C832D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545158" w:rsidRDefault="00CA1B03" w14:paraId="2794C6FE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23DEF5FB" w14:textId="77777777">
        <w:trPr>
          <w:trHeight w:val="454"/>
        </w:trPr>
        <w:tc>
          <w:tcPr>
            <w:tcW w:w="2975" w:type="dxa"/>
            <w:vAlign w:val="center"/>
          </w:tcPr>
          <w:p w:rsidRPr="00CA1B03" w:rsidR="00CA1B03" w:rsidP="00CA1B03" w:rsidRDefault="00CA1B03" w14:paraId="2AA6779F" w14:textId="77777777">
            <w:r w:rsidRPr="00CA1B03">
              <w:t>BOM</w:t>
            </w:r>
          </w:p>
        </w:tc>
        <w:sdt>
          <w:sdtPr>
            <w:rPr>
              <w:color w:val="767171" w:themeColor="background2" w:themeShade="80"/>
            </w:rPr>
            <w:id w:val="531853697"/>
            <w:placeholder>
              <w:docPart w:val="3666FED747264E7D8188DC68F4F3047F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CA1B03" w:rsidRDefault="00CA1B03" w14:paraId="4F47CFCD" w14:textId="77777777">
                <w:pPr>
                  <w:rPr>
                    <w:color w:val="767171" w:themeColor="background2" w:themeShade="80"/>
                  </w:rPr>
                </w:pPr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1450965431"/>
            <w:placeholder>
              <w:docPart w:val="B6B1415157F5431F930607CC5FC95CFF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CA1B03" w:rsidRDefault="00CA1B03" w14:paraId="10FBB86D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43036C29" w14:textId="77777777">
        <w:trPr>
          <w:trHeight w:val="454"/>
        </w:trPr>
        <w:tc>
          <w:tcPr>
            <w:tcW w:w="2975" w:type="dxa"/>
            <w:vAlign w:val="center"/>
          </w:tcPr>
          <w:p w:rsidRPr="00CA1B03" w:rsidR="00CA1B03" w:rsidP="00CA1B03" w:rsidRDefault="00CA1B03" w14:paraId="3B8F637E" w14:textId="77777777">
            <w:r w:rsidRPr="00CA1B03">
              <w:t>Water/Toilets</w:t>
            </w:r>
          </w:p>
        </w:tc>
        <w:sdt>
          <w:sdtPr>
            <w:rPr>
              <w:color w:val="767171" w:themeColor="background2" w:themeShade="80"/>
            </w:rPr>
            <w:id w:val="-1881088154"/>
            <w:placeholder>
              <w:docPart w:val="F8EF83C6AD84458BAC61305A2D467B2E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CA1B03" w:rsidRDefault="00CA1B03" w14:paraId="06E8B34A" w14:textId="77777777">
                <w:pPr>
                  <w:rPr>
                    <w:color w:val="767171" w:themeColor="background2" w:themeShade="80"/>
                  </w:rPr>
                </w:pPr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-1037126462"/>
            <w:placeholder>
              <w:docPart w:val="6595F900B9FF43D5B42C3A13D63F1466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CA1B03" w:rsidRDefault="00CA1B03" w14:paraId="2832E18B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24F7CB0B" w14:textId="77777777">
        <w:trPr>
          <w:trHeight w:val="454"/>
        </w:trPr>
        <w:sdt>
          <w:sdtPr>
            <w:rPr>
              <w:color w:val="767171" w:themeColor="background2" w:themeShade="80"/>
            </w:rPr>
            <w:id w:val="8807766"/>
            <w:placeholder>
              <w:docPart w:val="09A32D9336A04BC7ADD622D8927DAF79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CA1B03" w:rsidRDefault="00CA1B03" w14:paraId="7559327D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>Other supplier/service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341247391"/>
            <w:placeholder>
              <w:docPart w:val="DF273C5208404D19B77AE4C72A98E548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CA1B03" w:rsidRDefault="00CA1B03" w14:paraId="79F2DE31" w14:textId="77777777">
                <w:pPr>
                  <w:rPr>
                    <w:color w:val="767171" w:themeColor="background2" w:themeShade="80"/>
                  </w:rPr>
                </w:pPr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-1445155235"/>
            <w:placeholder>
              <w:docPart w:val="741D34040EBA4BFA851C3023411DFF01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CA1B03" w:rsidRDefault="00CA1B03" w14:paraId="7542F682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4692DCDC" w14:textId="77777777">
        <w:trPr>
          <w:trHeight w:val="454"/>
        </w:trPr>
        <w:sdt>
          <w:sdtPr>
            <w:rPr>
              <w:color w:val="767171" w:themeColor="background2" w:themeShade="80"/>
            </w:rPr>
            <w:id w:val="823398745"/>
            <w:placeholder>
              <w:docPart w:val="C6F3C3642CA54CF69945CE1E73D424E4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CA1B03" w:rsidRDefault="00CA1B03" w14:paraId="51353B8A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>Other supplier/service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807475458"/>
            <w:placeholder>
              <w:docPart w:val="949106499D1146DAA4F6620AE7FA4E75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CA1B03" w:rsidRDefault="00CA1B03" w14:paraId="0239EF1C" w14:textId="77777777">
                <w:pPr>
                  <w:rPr>
                    <w:color w:val="767171" w:themeColor="background2" w:themeShade="80"/>
                  </w:rPr>
                </w:pPr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966168357"/>
            <w:placeholder>
              <w:docPart w:val="F2EDBDFFA72544ACA02BBC91A5F823FE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CA1B03" w:rsidRDefault="00CA1B03" w14:paraId="0396ADB6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36C0E2DC" w14:textId="77777777">
        <w:trPr>
          <w:trHeight w:val="454"/>
        </w:trPr>
        <w:sdt>
          <w:sdtPr>
            <w:rPr>
              <w:color w:val="767171" w:themeColor="background2" w:themeShade="80"/>
            </w:rPr>
            <w:id w:val="2121640748"/>
            <w:placeholder>
              <w:docPart w:val="E61A6AFE07FC4408951682EC28B73DA7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545158" w:rsidRDefault="00CA1B03" w14:paraId="0B2FC82C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>Other supplier/service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430940210"/>
            <w:placeholder>
              <w:docPart w:val="C1FA665058884C4F936494E96F360DBE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545158" w:rsidRDefault="00CA1B03" w14:paraId="431EE586" w14:textId="77777777">
                <w:pPr>
                  <w:rPr>
                    <w:color w:val="767171" w:themeColor="background2" w:themeShade="80"/>
                  </w:rPr>
                </w:pPr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-1427264343"/>
            <w:placeholder>
              <w:docPart w:val="E8B458C7746846AF9D2AE67DB3BEB300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545158" w:rsidRDefault="00CA1B03" w14:paraId="13581F99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76E31209" w14:textId="77777777">
        <w:trPr>
          <w:trHeight w:val="454"/>
        </w:trPr>
        <w:sdt>
          <w:sdtPr>
            <w:rPr>
              <w:color w:val="767171" w:themeColor="background2" w:themeShade="80"/>
            </w:rPr>
            <w:id w:val="856928741"/>
            <w:placeholder>
              <w:docPart w:val="81379B21516C4108AD0D9CBB19D22758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545158" w:rsidRDefault="00CA1B03" w14:paraId="20CBE731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>Other supplier/service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269056385"/>
            <w:placeholder>
              <w:docPart w:val="18F5C135784E4AD4BB995F4E5062DBA7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545158" w:rsidRDefault="00CA1B03" w14:paraId="49711166" w14:textId="77777777">
                <w:pPr>
                  <w:rPr>
                    <w:color w:val="767171" w:themeColor="background2" w:themeShade="80"/>
                  </w:rPr>
                </w:pPr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-1228985042"/>
            <w:placeholder>
              <w:docPart w:val="9EF618E06FCA4125AF39756D44F6AFD3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545158" w:rsidRDefault="00CA1B03" w14:paraId="11B564A7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0EBC5F43" w14:textId="77777777">
        <w:trPr>
          <w:trHeight w:val="454"/>
        </w:trPr>
        <w:sdt>
          <w:sdtPr>
            <w:rPr>
              <w:color w:val="767171" w:themeColor="background2" w:themeShade="80"/>
            </w:rPr>
            <w:id w:val="-684209382"/>
            <w:placeholder>
              <w:docPart w:val="59EAC59BC2D14BACA6CB337A636F72D5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CA1B03" w:rsidRDefault="00CA1B03" w14:paraId="0037EC64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>Other supplier/service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302775136"/>
            <w:placeholder>
              <w:docPart w:val="4DCDA6683F754393B3AF5DE202ABDAB7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CA1B03" w:rsidRDefault="00CA1B03" w14:paraId="7C747B63" w14:textId="77777777">
                <w:pPr>
                  <w:rPr>
                    <w:color w:val="767171" w:themeColor="background2" w:themeShade="80"/>
                  </w:rPr>
                </w:pPr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-1603561426"/>
            <w:placeholder>
              <w:docPart w:val="282676C4ACB8498F8B72AC2838544671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CA1B03" w:rsidRDefault="00CA1B03" w14:paraId="1BAE749D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  <w:tr w:rsidR="00CA1B03" w:rsidTr="00CA1B03" w14:paraId="0E4F7636" w14:textId="77777777">
        <w:trPr>
          <w:trHeight w:val="454"/>
        </w:trPr>
        <w:sdt>
          <w:sdtPr>
            <w:rPr>
              <w:color w:val="767171" w:themeColor="background2" w:themeShade="80"/>
            </w:rPr>
            <w:id w:val="-1354110406"/>
            <w:placeholder>
              <w:docPart w:val="7A9D62BE789040658F6A1B18A7B17FCD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CA1B03" w:rsidRDefault="00CA1B03" w14:paraId="6B9F57F7" w14:textId="77777777">
                <w:pPr>
                  <w:rPr>
                    <w:color w:val="767171" w:themeColor="background2" w:themeShade="80"/>
                  </w:rPr>
                </w:pPr>
                <w:r>
                  <w:rPr>
                    <w:color w:val="767171" w:themeColor="background2" w:themeShade="80"/>
                  </w:rPr>
                  <w:t>Other supplier/service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665864396"/>
            <w:placeholder>
              <w:docPart w:val="F7FDC23B80D74D0B9D3F52CE38858A5E"/>
            </w:placeholder>
          </w:sdtPr>
          <w:sdtEndPr/>
          <w:sdtContent>
            <w:tc>
              <w:tcPr>
                <w:tcW w:w="2975" w:type="dxa"/>
                <w:vAlign w:val="center"/>
              </w:tcPr>
              <w:p w:rsidRPr="002D502C" w:rsidR="00CA1B03" w:rsidP="00CA1B03" w:rsidRDefault="00CA1B03" w14:paraId="5AFE9BA2" w14:textId="77777777">
                <w:pPr>
                  <w:rPr>
                    <w:color w:val="767171" w:themeColor="background2" w:themeShade="80"/>
                  </w:rPr>
                </w:pPr>
                <w:r w:rsidRPr="002D502C">
                  <w:rPr>
                    <w:color w:val="767171" w:themeColor="background2" w:themeShade="80"/>
                  </w:rPr>
                  <w:t>Enter Name</w:t>
                </w:r>
              </w:p>
            </w:tc>
          </w:sdtContent>
        </w:sdt>
        <w:sdt>
          <w:sdtPr>
            <w:id w:val="1667979718"/>
            <w:placeholder>
              <w:docPart w:val="01CBB4BF4F854373A64B49DECC5A2894"/>
            </w:placeholder>
            <w:showingPlcHdr/>
          </w:sdtPr>
          <w:sdtEndPr/>
          <w:sdtContent>
            <w:tc>
              <w:tcPr>
                <w:tcW w:w="2976" w:type="dxa"/>
                <w:vAlign w:val="center"/>
              </w:tcPr>
              <w:p w:rsidR="00CA1B03" w:rsidP="00CA1B03" w:rsidRDefault="00CA1B03" w14:paraId="74A58E42" w14:textId="77777777">
                <w:r>
                  <w:rPr>
                    <w:rStyle w:val="PlaceholderText"/>
                  </w:rPr>
                  <w:t>Enter phone number</w:t>
                </w:r>
              </w:p>
            </w:tc>
          </w:sdtContent>
        </w:sdt>
      </w:tr>
    </w:tbl>
    <w:p w:rsidRPr="005D559E" w:rsidR="009A3808" w:rsidP="06B8B32C" w:rsidRDefault="009A3808" w14:paraId="79334486" w14:noSpellErr="1" w14:textId="5CB91B33">
      <w:pPr>
        <w:pStyle w:val="Heading1"/>
        <w:numPr>
          <w:numId w:val="0"/>
        </w:numPr>
        <w:ind w:left="0"/>
        <w:rPr>
          <w:rFonts w:ascii="Calibri" w:hAnsi="Calibri" w:eastAsia="Calibri" w:cs="Calibri"/>
          <w:b w:val="1"/>
          <w:bCs w:val="1"/>
          <w:sz w:val="32"/>
          <w:szCs w:val="32"/>
        </w:rPr>
        <w:sectPr w:rsidRPr="005D559E" w:rsidR="009A3808" w:rsidSect="00CA1B03">
          <w:pgSz w:w="11906" w:h="16838" w:orient="portrait" w:code="9"/>
          <w:pgMar w:top="567" w:right="851" w:bottom="851" w:left="851" w:header="709" w:footer="284" w:gutter="0"/>
          <w:pgNumType w:start="1"/>
          <w:cols w:space="708"/>
          <w:docGrid w:linePitch="360"/>
        </w:sectPr>
      </w:pPr>
    </w:p>
    <w:p w:rsidRPr="00E01411" w:rsidR="005F1EC8" w:rsidP="00E01411" w:rsidRDefault="005F1EC8" w14:paraId="3ED8C789" w14:textId="77777777"/>
    <w:sectPr w:rsidRPr="00E01411" w:rsidR="005F1EC8" w:rsidSect="009A3808">
      <w:headerReference w:type="default" r:id="rId19"/>
      <w:footerReference w:type="default" r:id="rId20"/>
      <w:pgSz w:w="11906" w:h="16838" w:orient="portrait" w:code="9"/>
      <w:pgMar w:top="567" w:right="851" w:bottom="851" w:left="851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7E5A" w:rsidP="00E01411" w:rsidRDefault="00BB7E5A" w14:paraId="153FB903" w14:textId="77777777">
      <w:r>
        <w:separator/>
      </w:r>
    </w:p>
  </w:endnote>
  <w:endnote w:type="continuationSeparator" w:id="0">
    <w:p w:rsidR="00BB7E5A" w:rsidP="00E01411" w:rsidRDefault="00BB7E5A" w14:paraId="274C9744" w14:textId="77777777">
      <w:r>
        <w:continuationSeparator/>
      </w:r>
    </w:p>
  </w:endnote>
  <w:endnote w:type="continuationNotice" w:id="1">
    <w:p w:rsidR="00BB7E5A" w:rsidRDefault="00BB7E5A" w14:paraId="6DB3B60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5F1EC8" w:rsidR="005F1EC8" w:rsidP="06B8B32C" w:rsidRDefault="0085575F" w14:paraId="3F38B8C7" w14:textId="77777777">
    <w:pPr>
      <w:pStyle w:val="Footer"/>
      <w:rPr>
        <w:rFonts w:cs="Calibri" w:cstheme="minorAsci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3C76615" wp14:editId="43A43BA0">
              <wp:simplePos x="0" y="0"/>
              <wp:positionH relativeFrom="rightMargin">
                <wp:posOffset>95250</wp:posOffset>
              </wp:positionH>
              <wp:positionV relativeFrom="paragraph">
                <wp:posOffset>-83820</wp:posOffset>
              </wp:positionV>
              <wp:extent cx="347980" cy="327025"/>
              <wp:effectExtent l="0" t="0" r="0" b="0"/>
              <wp:wrapNone/>
              <wp:docPr id="24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7980" cy="327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Pr="00E01411" w:rsidR="005F1EC8" w:rsidP="005F1EC8" w:rsidRDefault="005F1EC8" w14:paraId="4488750B" w14:textId="77777777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01411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E01411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E01411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E01411">
                            <w:rPr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  <w:r w:rsidRPr="00E01411">
                            <w:rPr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567B24">
            <v:rect id="Rectangle 24" style="position:absolute;margin-left:7.5pt;margin-top:-6.6pt;width:27.4pt;height:25.75pt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filled="f" stroked="f" strokeweight="1pt" w14:anchorId="73C7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">
              <v:textbox>
                <w:txbxContent>
                  <w:p w:rsidRPr="00E01411" w:rsidR="005F1EC8" w:rsidP="005F1EC8" w:rsidRDefault="005F1EC8" w14:paraId="324AAD8A" w14:textId="77777777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E01411">
                      <w:rPr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E01411">
                      <w:rPr>
                        <w:color w:val="000000" w:themeColor="text1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E01411">
                      <w:rPr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Pr="00E01411">
                      <w:rPr>
                        <w:noProof/>
                        <w:color w:val="000000" w:themeColor="text1"/>
                        <w:sz w:val="18"/>
                        <w:szCs w:val="18"/>
                      </w:rPr>
                      <w:t>1</w:t>
                    </w:r>
                    <w:r w:rsidRPr="00E01411">
                      <w:rPr>
                        <w:noProof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6B8B32C" w:rsidR="06B8B32C">
      <w:rPr>
        <w:rFonts w:cs="Calibri" w:cstheme="minorAscii"/>
        <w:color w:val="A8AAAC"/>
        <w:sz w:val="18"/>
        <w:szCs w:val="18"/>
      </w:rPr>
      <w:t>Emergenc</w:t>
    </w:r>
    <w:r w:rsidRPr="06B8B32C" w:rsidR="06B8B32C">
      <w:rPr>
        <w:rFonts w:cs="Calibri" w:cstheme="minorAscii"/>
        <w:color w:val="A8AAAC"/>
        <w:sz w:val="18"/>
        <w:szCs w:val="18"/>
      </w:rPr>
      <w:t>y Management Plan - &lt;Insert Event Name&gt;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E01411" w:rsidR="00C724C8" w:rsidP="00E01411" w:rsidRDefault="0085575F" w14:paraId="31EB5968" w14:textId="77777777">
    <w:pPr>
      <w:pStyle w:val="Footer"/>
      <w:rPr>
        <w:rFonts w:cstheme="min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26262D6" wp14:editId="23767B18">
              <wp:simplePos x="0" y="0"/>
              <wp:positionH relativeFrom="rightMargin">
                <wp:posOffset>102870</wp:posOffset>
              </wp:positionH>
              <wp:positionV relativeFrom="paragraph">
                <wp:posOffset>-83820</wp:posOffset>
              </wp:positionV>
              <wp:extent cx="347980" cy="327025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7980" cy="327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Pr="00E01411" w:rsidR="00E01411" w:rsidP="00E01411" w:rsidRDefault="00E01411" w14:paraId="70CF8C64" w14:textId="77777777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01411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E01411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E01411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E01411">
                            <w:rPr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  <w:r w:rsidRPr="00E01411">
                            <w:rPr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3DAA3F">
            <v:rect id="Rectangle 10" style="position:absolute;margin-left:8.1pt;margin-top:-6.6pt;width:27.4pt;height:25.75pt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7" filled="f" stroked="f" strokeweight="1pt" w14:anchorId="526262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">
              <v:textbox>
                <w:txbxContent>
                  <w:p w:rsidRPr="00E01411" w:rsidR="00E01411" w:rsidP="00E01411" w:rsidRDefault="00E01411" w14:paraId="3D3D22A9" w14:textId="77777777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E01411">
                      <w:rPr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E01411">
                      <w:rPr>
                        <w:color w:val="000000" w:themeColor="text1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E01411">
                      <w:rPr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Pr="00E01411">
                      <w:rPr>
                        <w:noProof/>
                        <w:color w:val="000000" w:themeColor="text1"/>
                        <w:sz w:val="18"/>
                        <w:szCs w:val="18"/>
                      </w:rPr>
                      <w:t>1</w:t>
                    </w:r>
                    <w:r w:rsidRPr="00E01411">
                      <w:rPr>
                        <w:noProof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01411" w:rsidR="00E01411">
      <w:rPr>
        <w:rFonts w:cstheme="minorHAnsi"/>
        <w:color w:val="A8AAAC"/>
        <w:sz w:val="18"/>
        <w:szCs w:val="18"/>
      </w:rPr>
      <w:t>Document Title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A3808" w:rsidR="009A3808" w:rsidP="009A3808" w:rsidRDefault="009A3808" w14:paraId="337AD0CE" w14:textId="77777777">
    <w:pPr>
      <w:pStyle w:val="Footer"/>
    </w:pPr>
  </w:p>
</w:ftr>
</file>

<file path=word/footer4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6B8B32C" w:rsidTr="06B8B32C" w14:paraId="5E28BB32">
      <w:tc>
        <w:tcPr>
          <w:tcW w:w="3210" w:type="dxa"/>
          <w:tcMar/>
        </w:tcPr>
        <w:p w:rsidR="06B8B32C" w:rsidP="06B8B32C" w:rsidRDefault="06B8B32C" w14:paraId="640BCF52" w14:textId="192C2146">
          <w:pPr>
            <w:pStyle w:val="Header"/>
            <w:bidi w:val="0"/>
            <w:ind w:left="-115"/>
            <w:jc w:val="left"/>
          </w:pPr>
        </w:p>
      </w:tc>
      <w:tc>
        <w:tcPr>
          <w:tcW w:w="3210" w:type="dxa"/>
          <w:tcMar/>
        </w:tcPr>
        <w:p w:rsidR="06B8B32C" w:rsidP="06B8B32C" w:rsidRDefault="06B8B32C" w14:paraId="5403BEE0" w14:textId="19DE6DE2">
          <w:pPr>
            <w:pStyle w:val="Header"/>
            <w:bidi w:val="0"/>
            <w:jc w:val="center"/>
          </w:pPr>
        </w:p>
      </w:tc>
      <w:tc>
        <w:tcPr>
          <w:tcW w:w="3210" w:type="dxa"/>
          <w:tcMar/>
        </w:tcPr>
        <w:p w:rsidR="06B8B32C" w:rsidP="06B8B32C" w:rsidRDefault="06B8B32C" w14:paraId="1EE1A5B1" w14:textId="6AC43457">
          <w:pPr>
            <w:pStyle w:val="Header"/>
            <w:bidi w:val="0"/>
            <w:ind w:right="-115"/>
            <w:jc w:val="right"/>
          </w:pPr>
        </w:p>
      </w:tc>
    </w:tr>
  </w:tbl>
  <w:p w:rsidR="06B8B32C" w:rsidP="06B8B32C" w:rsidRDefault="06B8B32C" w14:paraId="331B8594" w14:textId="1E0B387B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7E5A" w:rsidP="00E01411" w:rsidRDefault="00BB7E5A" w14:paraId="44068E28" w14:textId="77777777">
      <w:r>
        <w:separator/>
      </w:r>
    </w:p>
  </w:footnote>
  <w:footnote w:type="continuationSeparator" w:id="0">
    <w:p w:rsidR="00BB7E5A" w:rsidP="00E01411" w:rsidRDefault="00BB7E5A" w14:paraId="716068C4" w14:textId="77777777">
      <w:r>
        <w:continuationSeparator/>
      </w:r>
    </w:p>
  </w:footnote>
  <w:footnote w:type="continuationNotice" w:id="1">
    <w:p w:rsidR="00BB7E5A" w:rsidRDefault="00BB7E5A" w14:paraId="0891068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724C8" w:rsidP="00E01411" w:rsidRDefault="003737A3" w14:paraId="76652149" w14:textId="77777777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E3A9125" wp14:editId="67DF1221">
          <wp:simplePos x="0" y="0"/>
          <wp:positionH relativeFrom="page">
            <wp:align>left</wp:align>
          </wp:positionH>
          <wp:positionV relativeFrom="paragraph">
            <wp:posOffset>-452234</wp:posOffset>
          </wp:positionV>
          <wp:extent cx="7553164" cy="10676716"/>
          <wp:effectExtent l="0" t="0" r="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usCycling - Policy Template - Content P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64" cy="10676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6B8B32C">
      <w:rPr/>
      <w:t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724C8" w:rsidP="00E01411" w:rsidRDefault="00C724C8" w14:paraId="1A837DA3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9036AE" wp14:editId="4D8E649C">
          <wp:simplePos x="0" y="0"/>
          <wp:positionH relativeFrom="page">
            <wp:align>left</wp:align>
          </wp:positionH>
          <wp:positionV relativeFrom="paragraph">
            <wp:posOffset>-451011</wp:posOffset>
          </wp:positionV>
          <wp:extent cx="7560860" cy="10693767"/>
          <wp:effectExtent l="0" t="0" r="2540" b="0"/>
          <wp:wrapNone/>
          <wp:docPr id="9" name="Picture 9" descr="A picture containing flower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usCycling - Policy Template - Fro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860" cy="10693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6B8B32C">
      <w:rPr/>
      <w:t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724C8" w:rsidP="00E01411" w:rsidRDefault="00C724C8" w14:paraId="25C130BF" w14:textId="77777777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AB6A5BD" wp14:editId="7C01212B">
          <wp:simplePos x="0" y="0"/>
          <wp:positionH relativeFrom="page">
            <wp:align>left</wp:align>
          </wp:positionH>
          <wp:positionV relativeFrom="paragraph">
            <wp:posOffset>-451011</wp:posOffset>
          </wp:positionV>
          <wp:extent cx="7560860" cy="10687594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usCycling - Policy Template - Fro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860" cy="10687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6B8B32C">
      <w:rPr/>
      <w:t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A60C4" w:rsidP="00E01411" w:rsidRDefault="008A60C4" w14:paraId="02158B9E" w14:textId="77777777">
    <w:pPr>
      <w:pStyle w:val="Header"/>
    </w:pPr>
    <w:r>
      <w:rPr>
        <w:noProof/>
      </w:rPr>
      <w:drawing>
        <wp:anchor distT="0" distB="0" distL="114300" distR="114300" simplePos="0" relativeHeight="251660293" behindDoc="1" locked="0" layoutInCell="1" allowOverlap="1" wp14:anchorId="135D08E9" wp14:editId="732B872B">
          <wp:simplePos x="0" y="0"/>
          <wp:positionH relativeFrom="page">
            <wp:align>left</wp:align>
          </wp:positionH>
          <wp:positionV relativeFrom="paragraph">
            <wp:posOffset>-452234</wp:posOffset>
          </wp:positionV>
          <wp:extent cx="10953750" cy="1067604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usCycling - Policy Template - Content P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2305" cy="10684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6B8B32C">
      <w:rPr/>
      <w:t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A3808" w:rsidP="00E01411" w:rsidRDefault="009A3808" w14:paraId="1B45BC0A" w14:textId="77777777">
    <w:pPr>
      <w:pStyle w:val="Head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67ED631F" wp14:editId="190088B0">
          <wp:simplePos x="0" y="0"/>
          <wp:positionH relativeFrom="page">
            <wp:posOffset>7141</wp:posOffset>
          </wp:positionH>
          <wp:positionV relativeFrom="paragraph">
            <wp:posOffset>-443391</wp:posOffset>
          </wp:positionV>
          <wp:extent cx="7546577" cy="10667406"/>
          <wp:effectExtent l="0" t="0" r="0" b="63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usCycling - Policy Template - Content P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77" cy="10667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6B8B32C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%2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0000001"/>
    <w:multiLevelType w:val="hybridMultilevel"/>
    <w:tmpl w:val="7545E14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5BD062C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4DB127F8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0216231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7"/>
    <w:multiLevelType w:val="hybridMultilevel"/>
    <w:tmpl w:val="1F16E9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8"/>
    <w:multiLevelType w:val="hybridMultilevel"/>
    <w:tmpl w:val="1190CDE6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9"/>
    <w:multiLevelType w:val="hybridMultilevel"/>
    <w:tmpl w:val="66EF438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A"/>
    <w:multiLevelType w:val="hybridMultilevel"/>
    <w:tmpl w:val="140E0F7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B"/>
    <w:multiLevelType w:val="hybridMultilevel"/>
    <w:tmpl w:val="3352255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C"/>
    <w:multiLevelType w:val="hybridMultilevel"/>
    <w:tmpl w:val="109CF92E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D"/>
    <w:multiLevelType w:val="hybridMultilevel"/>
    <w:tmpl w:val="0DED726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E"/>
    <w:multiLevelType w:val="hybridMultilevel"/>
    <w:tmpl w:val="7FDCC23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3811B3E"/>
    <w:multiLevelType w:val="multilevel"/>
    <w:tmpl w:val="993AF51E"/>
    <w:lvl w:ilvl="0">
      <w:start w:val="1"/>
      <w:numFmt w:val="decimal"/>
      <w:lvlText w:val="%1."/>
      <w:lvlJc w:val="left"/>
      <w:pPr>
        <w:ind w:left="1618" w:hanging="360"/>
        <w:jc w:val="right"/>
      </w:pPr>
      <w:rPr>
        <w:rFonts w:hint="default" w:ascii="Segoe UI" w:hAnsi="Segoe UI" w:eastAsia="Segoe UI" w:cs="Segoe UI"/>
        <w:b/>
        <w:bCs/>
        <w:i w:val="0"/>
        <w:iCs w:val="0"/>
        <w:spacing w:val="-2"/>
        <w:w w:val="99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674" w:hanging="706"/>
      </w:pPr>
      <w:rPr>
        <w:rFonts w:hint="default" w:ascii="Segoe UI" w:hAnsi="Segoe UI" w:eastAsia="Segoe UI" w:cs="Segoe UI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3419" w:hanging="1028"/>
      </w:pPr>
      <w:rPr>
        <w:rFonts w:hint="default" w:ascii="Segoe UI" w:hAnsi="Segoe UI" w:eastAsia="Segoe UI" w:cs="Segoe UI"/>
        <w:b/>
        <w:bCs/>
        <w:i w:val="0"/>
        <w:iCs w:val="0"/>
        <w:spacing w:val="-3"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3111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2680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40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420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8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04C7631C"/>
    <w:multiLevelType w:val="hybridMultilevel"/>
    <w:tmpl w:val="0E7E63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7381335"/>
    <w:multiLevelType w:val="hybridMultilevel"/>
    <w:tmpl w:val="0344AD9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EA62E64"/>
    <w:multiLevelType w:val="hybridMultilevel"/>
    <w:tmpl w:val="D39ED8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E85D76"/>
    <w:multiLevelType w:val="hybridMultilevel"/>
    <w:tmpl w:val="0BBC687A"/>
    <w:lvl w:ilvl="0" w:tplc="A6A8167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E354D3"/>
    <w:multiLevelType w:val="hybridMultilevel"/>
    <w:tmpl w:val="B64C0CC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802247"/>
    <w:multiLevelType w:val="hybridMultilevel"/>
    <w:tmpl w:val="782EEEE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3C02651"/>
    <w:multiLevelType w:val="hybridMultilevel"/>
    <w:tmpl w:val="404AADEA"/>
    <w:lvl w:ilvl="0" w:tplc="9BAA4C94">
      <w:numFmt w:val="bullet"/>
      <w:lvlText w:val=""/>
      <w:lvlJc w:val="left"/>
      <w:pPr>
        <w:ind w:left="466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5610FE26">
      <w:numFmt w:val="bullet"/>
      <w:lvlText w:val="•"/>
      <w:lvlJc w:val="left"/>
      <w:pPr>
        <w:ind w:left="646" w:hanging="361"/>
      </w:pPr>
      <w:rPr>
        <w:rFonts w:hint="default"/>
        <w:lang w:val="en-US" w:eastAsia="en-US" w:bidi="ar-SA"/>
      </w:rPr>
    </w:lvl>
    <w:lvl w:ilvl="2" w:tplc="A23A3A5E">
      <w:numFmt w:val="bullet"/>
      <w:lvlText w:val="•"/>
      <w:lvlJc w:val="left"/>
      <w:pPr>
        <w:ind w:left="833" w:hanging="361"/>
      </w:pPr>
      <w:rPr>
        <w:rFonts w:hint="default"/>
        <w:lang w:val="en-US" w:eastAsia="en-US" w:bidi="ar-SA"/>
      </w:rPr>
    </w:lvl>
    <w:lvl w:ilvl="3" w:tplc="A49C841E">
      <w:numFmt w:val="bullet"/>
      <w:lvlText w:val="•"/>
      <w:lvlJc w:val="left"/>
      <w:pPr>
        <w:ind w:left="1020" w:hanging="361"/>
      </w:pPr>
      <w:rPr>
        <w:rFonts w:hint="default"/>
        <w:lang w:val="en-US" w:eastAsia="en-US" w:bidi="ar-SA"/>
      </w:rPr>
    </w:lvl>
    <w:lvl w:ilvl="4" w:tplc="157CB440">
      <w:numFmt w:val="bullet"/>
      <w:lvlText w:val="•"/>
      <w:lvlJc w:val="left"/>
      <w:pPr>
        <w:ind w:left="1207" w:hanging="361"/>
      </w:pPr>
      <w:rPr>
        <w:rFonts w:hint="default"/>
        <w:lang w:val="en-US" w:eastAsia="en-US" w:bidi="ar-SA"/>
      </w:rPr>
    </w:lvl>
    <w:lvl w:ilvl="5" w:tplc="B35EC492">
      <w:numFmt w:val="bullet"/>
      <w:lvlText w:val="•"/>
      <w:lvlJc w:val="left"/>
      <w:pPr>
        <w:ind w:left="1394" w:hanging="361"/>
      </w:pPr>
      <w:rPr>
        <w:rFonts w:hint="default"/>
        <w:lang w:val="en-US" w:eastAsia="en-US" w:bidi="ar-SA"/>
      </w:rPr>
    </w:lvl>
    <w:lvl w:ilvl="6" w:tplc="CB9A4EEE">
      <w:numFmt w:val="bullet"/>
      <w:lvlText w:val="•"/>
      <w:lvlJc w:val="left"/>
      <w:pPr>
        <w:ind w:left="1580" w:hanging="361"/>
      </w:pPr>
      <w:rPr>
        <w:rFonts w:hint="default"/>
        <w:lang w:val="en-US" w:eastAsia="en-US" w:bidi="ar-SA"/>
      </w:rPr>
    </w:lvl>
    <w:lvl w:ilvl="7" w:tplc="79AC1DB4">
      <w:numFmt w:val="bullet"/>
      <w:lvlText w:val="•"/>
      <w:lvlJc w:val="left"/>
      <w:pPr>
        <w:ind w:left="1767" w:hanging="361"/>
      </w:pPr>
      <w:rPr>
        <w:rFonts w:hint="default"/>
        <w:lang w:val="en-US" w:eastAsia="en-US" w:bidi="ar-SA"/>
      </w:rPr>
    </w:lvl>
    <w:lvl w:ilvl="8" w:tplc="DAAC99DC">
      <w:numFmt w:val="bullet"/>
      <w:lvlText w:val="•"/>
      <w:lvlJc w:val="left"/>
      <w:pPr>
        <w:ind w:left="1954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2BE05F0D"/>
    <w:multiLevelType w:val="hybridMultilevel"/>
    <w:tmpl w:val="81DEB18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E844B0C"/>
    <w:multiLevelType w:val="hybridMultilevel"/>
    <w:tmpl w:val="A372B74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FCC6021"/>
    <w:multiLevelType w:val="hybridMultilevel"/>
    <w:tmpl w:val="477A75B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048019C"/>
    <w:multiLevelType w:val="hybridMultilevel"/>
    <w:tmpl w:val="D7E4F7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9D72C35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3A656392"/>
    <w:multiLevelType w:val="hybridMultilevel"/>
    <w:tmpl w:val="39BEA3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6C76FE"/>
    <w:multiLevelType w:val="hybridMultilevel"/>
    <w:tmpl w:val="95BE0BA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0425885"/>
    <w:multiLevelType w:val="hybridMultilevel"/>
    <w:tmpl w:val="619401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C1285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39854BD"/>
    <w:multiLevelType w:val="hybridMultilevel"/>
    <w:tmpl w:val="32F663CA"/>
    <w:lvl w:ilvl="0" w:tplc="0C09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0" w15:restartNumberingAfterBreak="0">
    <w:nsid w:val="43AA1512"/>
    <w:multiLevelType w:val="hybridMultilevel"/>
    <w:tmpl w:val="2B3C007A"/>
    <w:lvl w:ilvl="0" w:tplc="BD863F78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C75976"/>
    <w:multiLevelType w:val="hybridMultilevel"/>
    <w:tmpl w:val="B8A067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F0583D"/>
    <w:multiLevelType w:val="hybridMultilevel"/>
    <w:tmpl w:val="D1A2B2F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4ADB75DB"/>
    <w:multiLevelType w:val="hybridMultilevel"/>
    <w:tmpl w:val="5DD89EB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4D2264D4"/>
    <w:multiLevelType w:val="hybridMultilevel"/>
    <w:tmpl w:val="E140D7E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1630DEB"/>
    <w:multiLevelType w:val="hybridMultilevel"/>
    <w:tmpl w:val="51CC977C"/>
    <w:lvl w:ilvl="0" w:tplc="F60A6B9C">
      <w:numFmt w:val="bullet"/>
      <w:lvlText w:val=""/>
      <w:lvlJc w:val="left"/>
      <w:pPr>
        <w:ind w:left="2689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DDF0F4CE">
      <w:numFmt w:val="bullet"/>
      <w:lvlText w:val="•"/>
      <w:lvlJc w:val="left"/>
      <w:pPr>
        <w:ind w:left="3636" w:hanging="360"/>
      </w:pPr>
      <w:rPr>
        <w:rFonts w:hint="default"/>
        <w:lang w:val="en-US" w:eastAsia="en-US" w:bidi="ar-SA"/>
      </w:rPr>
    </w:lvl>
    <w:lvl w:ilvl="2" w:tplc="317A5F44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3" w:tplc="2606224A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4" w:tplc="CDCCA72E"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  <w:lvl w:ilvl="5" w:tplc="34FE4AAA">
      <w:numFmt w:val="bullet"/>
      <w:lvlText w:val="•"/>
      <w:lvlJc w:val="left"/>
      <w:pPr>
        <w:ind w:left="7460" w:hanging="360"/>
      </w:pPr>
      <w:rPr>
        <w:rFonts w:hint="default"/>
        <w:lang w:val="en-US" w:eastAsia="en-US" w:bidi="ar-SA"/>
      </w:rPr>
    </w:lvl>
    <w:lvl w:ilvl="6" w:tplc="D4C2B1C8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ar-SA"/>
      </w:rPr>
    </w:lvl>
    <w:lvl w:ilvl="7" w:tplc="C97E5BD8">
      <w:numFmt w:val="bullet"/>
      <w:lvlText w:val="•"/>
      <w:lvlJc w:val="left"/>
      <w:pPr>
        <w:ind w:left="9372" w:hanging="360"/>
      </w:pPr>
      <w:rPr>
        <w:rFonts w:hint="default"/>
        <w:lang w:val="en-US" w:eastAsia="en-US" w:bidi="ar-SA"/>
      </w:rPr>
    </w:lvl>
    <w:lvl w:ilvl="8" w:tplc="D6CE2E14">
      <w:numFmt w:val="bullet"/>
      <w:lvlText w:val="•"/>
      <w:lvlJc w:val="left"/>
      <w:pPr>
        <w:ind w:left="10328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579959CF"/>
    <w:multiLevelType w:val="hybridMultilevel"/>
    <w:tmpl w:val="66B6DF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BE40730"/>
    <w:multiLevelType w:val="hybridMultilevel"/>
    <w:tmpl w:val="ECBEC1C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5D4E4E45"/>
    <w:multiLevelType w:val="hybridMultilevel"/>
    <w:tmpl w:val="F9ACFCF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3BA1CEF"/>
    <w:multiLevelType w:val="hybridMultilevel"/>
    <w:tmpl w:val="7F7679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F13E4"/>
    <w:multiLevelType w:val="hybridMultilevel"/>
    <w:tmpl w:val="A1D84FC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1801A51"/>
    <w:multiLevelType w:val="hybridMultilevel"/>
    <w:tmpl w:val="B1EC2BA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1548F1"/>
    <w:multiLevelType w:val="multilevel"/>
    <w:tmpl w:val="C20CF7A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3" w15:restartNumberingAfterBreak="0">
    <w:nsid w:val="7E2A55E2"/>
    <w:multiLevelType w:val="hybridMultilevel"/>
    <w:tmpl w:val="24C294F4"/>
    <w:lvl w:ilvl="0" w:tplc="DA325CA8">
      <w:start w:val="1"/>
      <w:numFmt w:val="decimal"/>
      <w:pStyle w:val="ListParagraph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num w:numId="45">
    <w:abstractNumId w:val="44"/>
  </w:num>
  <w:num w:numId="1">
    <w:abstractNumId w:val="39"/>
  </w:num>
  <w:num w:numId="2">
    <w:abstractNumId w:val="29"/>
  </w:num>
  <w:num w:numId="3">
    <w:abstractNumId w:val="43"/>
  </w:num>
  <w:num w:numId="4">
    <w:abstractNumId w:val="0"/>
  </w:num>
  <w:num w:numId="5">
    <w:abstractNumId w:val="28"/>
  </w:num>
  <w:num w:numId="6">
    <w:abstractNumId w:val="42"/>
  </w:num>
  <w:num w:numId="7">
    <w:abstractNumId w:val="24"/>
  </w:num>
  <w:num w:numId="8">
    <w:abstractNumId w:val="1"/>
  </w:num>
  <w:num w:numId="9">
    <w:abstractNumId w:val="40"/>
  </w:num>
  <w:num w:numId="10">
    <w:abstractNumId w:val="13"/>
  </w:num>
  <w:num w:numId="11">
    <w:abstractNumId w:val="16"/>
  </w:num>
  <w:num w:numId="12">
    <w:abstractNumId w:val="2"/>
  </w:num>
  <w:num w:numId="13">
    <w:abstractNumId w:val="27"/>
  </w:num>
  <w:num w:numId="14">
    <w:abstractNumId w:val="3"/>
  </w:num>
  <w:num w:numId="15">
    <w:abstractNumId w:val="15"/>
  </w:num>
  <w:num w:numId="16">
    <w:abstractNumId w:val="17"/>
  </w:num>
  <w:num w:numId="17">
    <w:abstractNumId w:val="4"/>
  </w:num>
  <w:num w:numId="18">
    <w:abstractNumId w:val="5"/>
  </w:num>
  <w:num w:numId="19">
    <w:abstractNumId w:val="41"/>
  </w:num>
  <w:num w:numId="20">
    <w:abstractNumId w:val="25"/>
  </w:num>
  <w:num w:numId="21">
    <w:abstractNumId w:val="6"/>
  </w:num>
  <w:num w:numId="22">
    <w:abstractNumId w:val="30"/>
  </w:num>
  <w:num w:numId="23">
    <w:abstractNumId w:val="7"/>
  </w:num>
  <w:num w:numId="24">
    <w:abstractNumId w:val="8"/>
  </w:num>
  <w:num w:numId="25">
    <w:abstractNumId w:val="37"/>
  </w:num>
  <w:num w:numId="26">
    <w:abstractNumId w:val="9"/>
  </w:num>
  <w:num w:numId="27">
    <w:abstractNumId w:val="10"/>
  </w:num>
  <w:num w:numId="28">
    <w:abstractNumId w:val="38"/>
  </w:num>
  <w:num w:numId="29">
    <w:abstractNumId w:val="36"/>
  </w:num>
  <w:num w:numId="30">
    <w:abstractNumId w:val="33"/>
  </w:num>
  <w:num w:numId="31">
    <w:abstractNumId w:val="31"/>
  </w:num>
  <w:num w:numId="32">
    <w:abstractNumId w:val="23"/>
  </w:num>
  <w:num w:numId="33">
    <w:abstractNumId w:val="11"/>
  </w:num>
  <w:num w:numId="34">
    <w:abstractNumId w:val="35"/>
  </w:num>
  <w:num w:numId="35">
    <w:abstractNumId w:val="14"/>
  </w:num>
  <w:num w:numId="36">
    <w:abstractNumId w:val="19"/>
  </w:num>
  <w:num w:numId="37">
    <w:abstractNumId w:val="12"/>
  </w:num>
  <w:num w:numId="38">
    <w:abstractNumId w:val="32"/>
  </w:num>
  <w:num w:numId="39">
    <w:abstractNumId w:val="21"/>
  </w:num>
  <w:num w:numId="40">
    <w:abstractNumId w:val="18"/>
  </w:num>
  <w:num w:numId="41">
    <w:abstractNumId w:val="20"/>
  </w:num>
  <w:num w:numId="42">
    <w:abstractNumId w:val="26"/>
  </w:num>
  <w:num w:numId="43">
    <w:abstractNumId w:val="34"/>
  </w:num>
  <w:num w:numId="44">
    <w:abstractNumId w:val="2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ttachedTemplate r:id="rId1"/>
  <w:trackRevisions w:val="false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E5A"/>
    <w:rsid w:val="000007F2"/>
    <w:rsid w:val="00003B98"/>
    <w:rsid w:val="00007B63"/>
    <w:rsid w:val="000261F3"/>
    <w:rsid w:val="0002662D"/>
    <w:rsid w:val="00054E5D"/>
    <w:rsid w:val="0005518D"/>
    <w:rsid w:val="00071AEA"/>
    <w:rsid w:val="000A35DC"/>
    <w:rsid w:val="000D4A47"/>
    <w:rsid w:val="000E50D2"/>
    <w:rsid w:val="000E7B4C"/>
    <w:rsid w:val="0011173F"/>
    <w:rsid w:val="00125D8D"/>
    <w:rsid w:val="00137897"/>
    <w:rsid w:val="00141E04"/>
    <w:rsid w:val="00142695"/>
    <w:rsid w:val="001449ED"/>
    <w:rsid w:val="00162ED3"/>
    <w:rsid w:val="00171157"/>
    <w:rsid w:val="001C6DB8"/>
    <w:rsid w:val="001D167D"/>
    <w:rsid w:val="001D274D"/>
    <w:rsid w:val="001D3B4F"/>
    <w:rsid w:val="001E1EBD"/>
    <w:rsid w:val="001E3FD1"/>
    <w:rsid w:val="0022601A"/>
    <w:rsid w:val="00261661"/>
    <w:rsid w:val="002616A1"/>
    <w:rsid w:val="002A4A56"/>
    <w:rsid w:val="002A7C83"/>
    <w:rsid w:val="002B62F2"/>
    <w:rsid w:val="002D1023"/>
    <w:rsid w:val="002D502C"/>
    <w:rsid w:val="002F4FC2"/>
    <w:rsid w:val="00300CAE"/>
    <w:rsid w:val="00303CD3"/>
    <w:rsid w:val="003136C3"/>
    <w:rsid w:val="003406FF"/>
    <w:rsid w:val="00341776"/>
    <w:rsid w:val="003464A7"/>
    <w:rsid w:val="00356379"/>
    <w:rsid w:val="003568C1"/>
    <w:rsid w:val="003737A3"/>
    <w:rsid w:val="00375A51"/>
    <w:rsid w:val="0037729A"/>
    <w:rsid w:val="003828C7"/>
    <w:rsid w:val="003A217E"/>
    <w:rsid w:val="003B211D"/>
    <w:rsid w:val="003D7C8F"/>
    <w:rsid w:val="003E075A"/>
    <w:rsid w:val="004123C3"/>
    <w:rsid w:val="004405CC"/>
    <w:rsid w:val="00444253"/>
    <w:rsid w:val="004565D6"/>
    <w:rsid w:val="00466978"/>
    <w:rsid w:val="00483102"/>
    <w:rsid w:val="0048478E"/>
    <w:rsid w:val="00495AB6"/>
    <w:rsid w:val="00497759"/>
    <w:rsid w:val="004B5073"/>
    <w:rsid w:val="004D7439"/>
    <w:rsid w:val="004E2D1D"/>
    <w:rsid w:val="004E4E7B"/>
    <w:rsid w:val="004F0C81"/>
    <w:rsid w:val="005035BA"/>
    <w:rsid w:val="005464CF"/>
    <w:rsid w:val="00555912"/>
    <w:rsid w:val="00560BCE"/>
    <w:rsid w:val="00567920"/>
    <w:rsid w:val="005707CE"/>
    <w:rsid w:val="005764A7"/>
    <w:rsid w:val="005769DB"/>
    <w:rsid w:val="00593225"/>
    <w:rsid w:val="005C7C97"/>
    <w:rsid w:val="005D559E"/>
    <w:rsid w:val="005F1EC8"/>
    <w:rsid w:val="00617793"/>
    <w:rsid w:val="00640A25"/>
    <w:rsid w:val="00654259"/>
    <w:rsid w:val="0065564A"/>
    <w:rsid w:val="00656B40"/>
    <w:rsid w:val="00673389"/>
    <w:rsid w:val="006A49E1"/>
    <w:rsid w:val="006D4CDE"/>
    <w:rsid w:val="006E13D8"/>
    <w:rsid w:val="006E2B15"/>
    <w:rsid w:val="007038A7"/>
    <w:rsid w:val="007158AA"/>
    <w:rsid w:val="00715A65"/>
    <w:rsid w:val="00761789"/>
    <w:rsid w:val="00771258"/>
    <w:rsid w:val="00783ADE"/>
    <w:rsid w:val="007A123C"/>
    <w:rsid w:val="007B78C3"/>
    <w:rsid w:val="007C11CF"/>
    <w:rsid w:val="00835A2E"/>
    <w:rsid w:val="0085575F"/>
    <w:rsid w:val="00864098"/>
    <w:rsid w:val="00865E4B"/>
    <w:rsid w:val="008705B6"/>
    <w:rsid w:val="008757A2"/>
    <w:rsid w:val="00896F23"/>
    <w:rsid w:val="008A263A"/>
    <w:rsid w:val="008A60C4"/>
    <w:rsid w:val="008C7B63"/>
    <w:rsid w:val="008D4687"/>
    <w:rsid w:val="009000E0"/>
    <w:rsid w:val="0090178C"/>
    <w:rsid w:val="00927A8B"/>
    <w:rsid w:val="00930343"/>
    <w:rsid w:val="00944E97"/>
    <w:rsid w:val="0097065F"/>
    <w:rsid w:val="00972F30"/>
    <w:rsid w:val="00973016"/>
    <w:rsid w:val="00976C08"/>
    <w:rsid w:val="009A0CBF"/>
    <w:rsid w:val="009A3808"/>
    <w:rsid w:val="009A7756"/>
    <w:rsid w:val="009B1BA7"/>
    <w:rsid w:val="009B4CB1"/>
    <w:rsid w:val="009D302A"/>
    <w:rsid w:val="009D3717"/>
    <w:rsid w:val="009E43BA"/>
    <w:rsid w:val="00A212DE"/>
    <w:rsid w:val="00A22EC0"/>
    <w:rsid w:val="00A34C7F"/>
    <w:rsid w:val="00A42E52"/>
    <w:rsid w:val="00A572AD"/>
    <w:rsid w:val="00A728D9"/>
    <w:rsid w:val="00A931A2"/>
    <w:rsid w:val="00A95C6C"/>
    <w:rsid w:val="00AA5964"/>
    <w:rsid w:val="00AA6105"/>
    <w:rsid w:val="00AD25B1"/>
    <w:rsid w:val="00B11271"/>
    <w:rsid w:val="00B13FD4"/>
    <w:rsid w:val="00B14C88"/>
    <w:rsid w:val="00B21DC4"/>
    <w:rsid w:val="00B37172"/>
    <w:rsid w:val="00B60BF6"/>
    <w:rsid w:val="00BA433D"/>
    <w:rsid w:val="00BB4A47"/>
    <w:rsid w:val="00BB5B9C"/>
    <w:rsid w:val="00BB7E5A"/>
    <w:rsid w:val="00BC3E9F"/>
    <w:rsid w:val="00BD054D"/>
    <w:rsid w:val="00BD5711"/>
    <w:rsid w:val="00BE126F"/>
    <w:rsid w:val="00BE37FE"/>
    <w:rsid w:val="00C00904"/>
    <w:rsid w:val="00C034EE"/>
    <w:rsid w:val="00C035F9"/>
    <w:rsid w:val="00C06270"/>
    <w:rsid w:val="00C2496F"/>
    <w:rsid w:val="00C25123"/>
    <w:rsid w:val="00C43A61"/>
    <w:rsid w:val="00C4644B"/>
    <w:rsid w:val="00C56F64"/>
    <w:rsid w:val="00C600C7"/>
    <w:rsid w:val="00C724C8"/>
    <w:rsid w:val="00C80179"/>
    <w:rsid w:val="00CA1B03"/>
    <w:rsid w:val="00CA3148"/>
    <w:rsid w:val="00CA321C"/>
    <w:rsid w:val="00CA747A"/>
    <w:rsid w:val="00CC6427"/>
    <w:rsid w:val="00CD2AEC"/>
    <w:rsid w:val="00CE1F61"/>
    <w:rsid w:val="00D03E5A"/>
    <w:rsid w:val="00D159F8"/>
    <w:rsid w:val="00D51B86"/>
    <w:rsid w:val="00D64B22"/>
    <w:rsid w:val="00D748B1"/>
    <w:rsid w:val="00D82BFD"/>
    <w:rsid w:val="00D92608"/>
    <w:rsid w:val="00DA1EBA"/>
    <w:rsid w:val="00DB01C2"/>
    <w:rsid w:val="00DB233C"/>
    <w:rsid w:val="00DC07A5"/>
    <w:rsid w:val="00DC519D"/>
    <w:rsid w:val="00DE7985"/>
    <w:rsid w:val="00DF0523"/>
    <w:rsid w:val="00DF1C32"/>
    <w:rsid w:val="00DF4B8A"/>
    <w:rsid w:val="00E01411"/>
    <w:rsid w:val="00E22E09"/>
    <w:rsid w:val="00E4613E"/>
    <w:rsid w:val="00E50C29"/>
    <w:rsid w:val="00E63576"/>
    <w:rsid w:val="00E7028E"/>
    <w:rsid w:val="00E732B3"/>
    <w:rsid w:val="00E75BA0"/>
    <w:rsid w:val="00E76041"/>
    <w:rsid w:val="00E864A1"/>
    <w:rsid w:val="00E96595"/>
    <w:rsid w:val="00E96B20"/>
    <w:rsid w:val="00EA400D"/>
    <w:rsid w:val="00EE28EB"/>
    <w:rsid w:val="00EF0534"/>
    <w:rsid w:val="00F16CE1"/>
    <w:rsid w:val="00F24C00"/>
    <w:rsid w:val="00F43232"/>
    <w:rsid w:val="00F51191"/>
    <w:rsid w:val="00F579F9"/>
    <w:rsid w:val="00F6385B"/>
    <w:rsid w:val="00F76057"/>
    <w:rsid w:val="00F82616"/>
    <w:rsid w:val="00FA12B7"/>
    <w:rsid w:val="00FA43D6"/>
    <w:rsid w:val="00FB1A92"/>
    <w:rsid w:val="00FC7462"/>
    <w:rsid w:val="00FD26D8"/>
    <w:rsid w:val="00FD50DD"/>
    <w:rsid w:val="00FE1AC2"/>
    <w:rsid w:val="014B47A5"/>
    <w:rsid w:val="02DFC1F8"/>
    <w:rsid w:val="03D7C081"/>
    <w:rsid w:val="06B8B32C"/>
    <w:rsid w:val="08A997F4"/>
    <w:rsid w:val="09AB76D6"/>
    <w:rsid w:val="0ACA974D"/>
    <w:rsid w:val="0CD1C24B"/>
    <w:rsid w:val="0F01F53E"/>
    <w:rsid w:val="0F538BFC"/>
    <w:rsid w:val="1123EE2D"/>
    <w:rsid w:val="11B562E0"/>
    <w:rsid w:val="1295C635"/>
    <w:rsid w:val="134C174F"/>
    <w:rsid w:val="1659A198"/>
    <w:rsid w:val="179A8F1D"/>
    <w:rsid w:val="1AC2E34D"/>
    <w:rsid w:val="1B8E16ED"/>
    <w:rsid w:val="1E5F0B21"/>
    <w:rsid w:val="2156AD22"/>
    <w:rsid w:val="22D27313"/>
    <w:rsid w:val="23EDFA30"/>
    <w:rsid w:val="274DC24D"/>
    <w:rsid w:val="2B65582B"/>
    <w:rsid w:val="2C835400"/>
    <w:rsid w:val="2E336EE2"/>
    <w:rsid w:val="2F112B1D"/>
    <w:rsid w:val="2F7474D6"/>
    <w:rsid w:val="3172BD76"/>
    <w:rsid w:val="31B05013"/>
    <w:rsid w:val="3203A383"/>
    <w:rsid w:val="32A69807"/>
    <w:rsid w:val="335C108C"/>
    <w:rsid w:val="34233AA4"/>
    <w:rsid w:val="35BF0B05"/>
    <w:rsid w:val="367A88F1"/>
    <w:rsid w:val="3743AC42"/>
    <w:rsid w:val="391BA10E"/>
    <w:rsid w:val="3D2681D8"/>
    <w:rsid w:val="4066E5FF"/>
    <w:rsid w:val="41779689"/>
    <w:rsid w:val="426E5A1A"/>
    <w:rsid w:val="4599DA54"/>
    <w:rsid w:val="462B4F07"/>
    <w:rsid w:val="4794A160"/>
    <w:rsid w:val="47B96B5A"/>
    <w:rsid w:val="480A8781"/>
    <w:rsid w:val="49D03B03"/>
    <w:rsid w:val="4A3E3ECA"/>
    <w:rsid w:val="4DF3B132"/>
    <w:rsid w:val="51CFBB72"/>
    <w:rsid w:val="51F72F26"/>
    <w:rsid w:val="544AC7E3"/>
    <w:rsid w:val="55CEF846"/>
    <w:rsid w:val="5646D3F5"/>
    <w:rsid w:val="5792551F"/>
    <w:rsid w:val="61847183"/>
    <w:rsid w:val="62FC5107"/>
    <w:rsid w:val="66FAD6A6"/>
    <w:rsid w:val="6A1D09E5"/>
    <w:rsid w:val="6B7FC213"/>
    <w:rsid w:val="6D1B9274"/>
    <w:rsid w:val="6E63C04E"/>
    <w:rsid w:val="6F84B9B2"/>
    <w:rsid w:val="75FA06E9"/>
    <w:rsid w:val="79AA67B0"/>
    <w:rsid w:val="7A1555E5"/>
    <w:rsid w:val="7AFFE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E1D25B"/>
  <w15:docId w15:val="{772E6BA6-B11E-4CF9-B3DE-A25CB5D69D0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707CE"/>
    <w:rPr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1411"/>
    <w:pPr>
      <w:numPr>
        <w:numId w:val="7"/>
      </w:numPr>
      <w:outlineLvl w:val="0"/>
    </w:pPr>
    <w:rPr>
      <w:rFonts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411"/>
    <w:pPr>
      <w:numPr>
        <w:ilvl w:val="1"/>
        <w:numId w:val="7"/>
      </w:numPr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1411"/>
    <w:pPr>
      <w:numPr>
        <w:ilvl w:val="2"/>
        <w:numId w:val="7"/>
      </w:numPr>
      <w:outlineLvl w:val="2"/>
    </w:pPr>
    <w:rPr>
      <w:b/>
      <w:bCs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464A7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A61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A61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A61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A61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A61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24C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724C8"/>
  </w:style>
  <w:style w:type="paragraph" w:styleId="Footer">
    <w:name w:val="footer"/>
    <w:basedOn w:val="Normal"/>
    <w:link w:val="FooterChar"/>
    <w:uiPriority w:val="99"/>
    <w:unhideWhenUsed/>
    <w:rsid w:val="00C724C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724C8"/>
  </w:style>
  <w:style w:type="paragraph" w:styleId="Title">
    <w:name w:val="Title"/>
    <w:basedOn w:val="Normal"/>
    <w:next w:val="Normal"/>
    <w:link w:val="TitleChar"/>
    <w:uiPriority w:val="10"/>
    <w:qFormat/>
    <w:rsid w:val="00C724C8"/>
    <w:pPr>
      <w:spacing w:after="0" w:line="240" w:lineRule="auto"/>
      <w:contextualSpacing/>
      <w:jc w:val="center"/>
    </w:pPr>
    <w:rPr>
      <w:rFonts w:asciiTheme="majorHAnsi" w:hAnsiTheme="majorHAnsi" w:eastAsiaTheme="majorEastAsia" w:cstheme="majorBidi"/>
      <w:b/>
      <w:bCs/>
      <w:spacing w:val="-10"/>
      <w:kern w:val="28"/>
      <w:sz w:val="72"/>
      <w:szCs w:val="72"/>
    </w:rPr>
  </w:style>
  <w:style w:type="character" w:styleId="TitleChar" w:customStyle="1">
    <w:name w:val="Title Char"/>
    <w:basedOn w:val="DefaultParagraphFont"/>
    <w:link w:val="Title"/>
    <w:uiPriority w:val="10"/>
    <w:rsid w:val="00C724C8"/>
    <w:rPr>
      <w:rFonts w:asciiTheme="majorHAnsi" w:hAnsiTheme="majorHAnsi" w:eastAsiaTheme="majorEastAsia" w:cstheme="majorBidi"/>
      <w:b/>
      <w:bCs/>
      <w:spacing w:val="-10"/>
      <w:kern w:val="28"/>
      <w:sz w:val="72"/>
      <w:szCs w:val="72"/>
    </w:rPr>
  </w:style>
  <w:style w:type="paragraph" w:styleId="NoSpacing">
    <w:name w:val="No Spacing"/>
    <w:link w:val="NoSpacingChar"/>
    <w:uiPriority w:val="1"/>
    <w:qFormat/>
    <w:rsid w:val="00A34C7F"/>
    <w:pPr>
      <w:spacing w:after="0" w:line="240" w:lineRule="auto"/>
    </w:pPr>
    <w:rPr>
      <w:rFonts w:eastAsiaTheme="minorEastAsia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A34C7F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A34C7F"/>
    <w:rPr>
      <w:color w:val="808080"/>
    </w:rPr>
  </w:style>
  <w:style w:type="character" w:styleId="Emphasis">
    <w:name w:val="Emphasis"/>
    <w:uiPriority w:val="20"/>
    <w:qFormat/>
    <w:rsid w:val="00E01411"/>
    <w:rPr>
      <w:sz w:val="20"/>
      <w:szCs w:val="20"/>
    </w:rPr>
  </w:style>
  <w:style w:type="character" w:styleId="Heading1Char" w:customStyle="1">
    <w:name w:val="Heading 1 Char"/>
    <w:basedOn w:val="DefaultParagraphFont"/>
    <w:link w:val="Heading1"/>
    <w:uiPriority w:val="9"/>
    <w:rsid w:val="00E01411"/>
    <w:rPr>
      <w:rFonts w:cstheme="minorHAnsi"/>
      <w:b/>
      <w:bCs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01411"/>
    <w:rPr>
      <w:b/>
      <w:b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E01411"/>
    <w:rPr>
      <w:b/>
      <w:bCs/>
    </w:rPr>
  </w:style>
  <w:style w:type="paragraph" w:styleId="ListParagraph">
    <w:name w:val="List Paragraph"/>
    <w:basedOn w:val="Normal"/>
    <w:uiPriority w:val="1"/>
    <w:qFormat/>
    <w:rsid w:val="00E01411"/>
    <w:pPr>
      <w:numPr>
        <w:numId w:val="3"/>
      </w:numPr>
      <w:ind w:left="567" w:hanging="284"/>
      <w:contextualSpacing/>
    </w:pPr>
  </w:style>
  <w:style w:type="character" w:styleId="Heading4Char" w:customStyle="1">
    <w:name w:val="Heading 4 Char"/>
    <w:basedOn w:val="DefaultParagraphFont"/>
    <w:link w:val="Heading4"/>
    <w:uiPriority w:val="9"/>
    <w:semiHidden/>
    <w:rsid w:val="003464A7"/>
    <w:rPr>
      <w:rFonts w:asciiTheme="majorHAnsi" w:hAnsiTheme="majorHAnsi" w:eastAsiaTheme="majorEastAsia" w:cstheme="majorBidi"/>
      <w:i/>
      <w:iCs/>
      <w:color w:val="2F5496" w:themeColor="accent1" w:themeShade="BF"/>
      <w:sz w:val="20"/>
      <w:szCs w:val="20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43A61"/>
    <w:rPr>
      <w:rFonts w:asciiTheme="majorHAnsi" w:hAnsiTheme="majorHAnsi" w:eastAsiaTheme="majorEastAsia" w:cstheme="majorBidi"/>
      <w:color w:val="2F5496" w:themeColor="accent1" w:themeShade="BF"/>
      <w:sz w:val="20"/>
      <w:szCs w:val="20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43A61"/>
    <w:rPr>
      <w:rFonts w:asciiTheme="majorHAnsi" w:hAnsiTheme="majorHAnsi" w:eastAsiaTheme="majorEastAsia" w:cstheme="majorBidi"/>
      <w:color w:val="1F3763" w:themeColor="accent1" w:themeShade="7F"/>
      <w:sz w:val="20"/>
      <w:szCs w:val="2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43A61"/>
    <w:rPr>
      <w:rFonts w:asciiTheme="majorHAnsi" w:hAnsiTheme="majorHAnsi" w:eastAsiaTheme="majorEastAsia" w:cstheme="majorBidi"/>
      <w:i/>
      <w:iCs/>
      <w:color w:val="1F3763" w:themeColor="accent1" w:themeShade="7F"/>
      <w:sz w:val="20"/>
      <w:szCs w:val="2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43A61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43A61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2D1023"/>
    <w:pPr>
      <w:keepNext/>
      <w:keepLines/>
      <w:numPr>
        <w:numId w:val="0"/>
      </w:numPr>
      <w:spacing w:before="240" w:after="0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D102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102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D102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D10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11C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461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3E"/>
    <w:pPr>
      <w:spacing w:line="240" w:lineRule="auto"/>
    </w:pPr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461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3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4613E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0E7B4C"/>
    <w:pPr>
      <w:widowControl w:val="0"/>
      <w:autoSpaceDE w:val="0"/>
      <w:autoSpaceDN w:val="0"/>
      <w:spacing w:after="0" w:line="240" w:lineRule="auto"/>
    </w:pPr>
    <w:rPr>
      <w:rFonts w:eastAsia="Segoe UI" w:cs="Segoe UI"/>
      <w:lang w:val="en-US"/>
    </w:rPr>
  </w:style>
  <w:style w:type="character" w:styleId="BodyTextChar" w:customStyle="1">
    <w:name w:val="Body Text Char"/>
    <w:basedOn w:val="DefaultParagraphFont"/>
    <w:link w:val="BodyText"/>
    <w:uiPriority w:val="1"/>
    <w:rsid w:val="000E7B4C"/>
    <w:rPr>
      <w:rFonts w:eastAsia="Segoe UI" w:cs="Segoe UI"/>
      <w:szCs w:val="20"/>
      <w:lang w:val="en-US"/>
    </w:rPr>
  </w:style>
  <w:style w:type="paragraph" w:styleId="TableParagraph" w:customStyle="1">
    <w:name w:val="Table Paragraph"/>
    <w:basedOn w:val="Normal"/>
    <w:uiPriority w:val="1"/>
    <w:qFormat/>
    <w:rsid w:val="00A42E5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szCs w:val="22"/>
      <w:lang w:val="en-US"/>
    </w:rPr>
  </w:style>
  <w:style w:type="table" w:styleId="TableGrid">
    <w:name w:val="Table Grid"/>
    <w:basedOn w:val="TableNormal"/>
    <w:uiPriority w:val="59"/>
    <w:rsid w:val="009E43B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8" /><Relationship Type="http://schemas.openxmlformats.org/officeDocument/2006/relationships/header" Target="header1.xml" Id="rId13" /><Relationship Type="http://schemas.openxmlformats.org/officeDocument/2006/relationships/header" Target="header4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numbering" Target="numbering.xml" Id="rId7" /><Relationship Type="http://schemas.openxmlformats.org/officeDocument/2006/relationships/endnotes" Target="endnotes.xm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footnotes" Target="footnotes.xml" Id="rId11" /><Relationship Type="http://schemas.openxmlformats.org/officeDocument/2006/relationships/theme" Target="theme/theme1.xml" Id="rId24" /><Relationship Type="http://schemas.openxmlformats.org/officeDocument/2006/relationships/customXml" Target="../customXml/item5.xml" Id="rId5" /><Relationship Type="http://schemas.openxmlformats.org/officeDocument/2006/relationships/header" Target="header2.xml" Id="rId15" /><Relationship Type="http://schemas.openxmlformats.org/officeDocument/2006/relationships/glossaryDocument" Target="glossary/document.xml" Id="rId23" /><Relationship Type="http://schemas.openxmlformats.org/officeDocument/2006/relationships/webSettings" Target="webSettings.xml" Id="rId10" /><Relationship Type="http://schemas.openxmlformats.org/officeDocument/2006/relationships/header" Target="header5.xml" Id="rId19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footer" Target="footer1.xml" Id="rId14" /><Relationship Type="http://schemas.microsoft.com/office/2011/relationships/people" Target="people.xml" Id="rId22" /><Relationship Type="http://schemas.openxmlformats.org/officeDocument/2006/relationships/footer" Target="/word/footer4.xml" Id="Rc9e9cc99c261499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.maclver\OneDrive%20-%20AusCycling\Sport\Administration\Event%20Organisers\Resources\AusCycling%20-%20Emergency%20Management%20Plan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ACBD5551E04345A8A9143D950A9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C1A1C-2208-4499-9D5B-76D41535D899}"/>
      </w:docPartPr>
      <w:docPartBody>
        <w:p w:rsidR="00000000" w:rsidRDefault="00AD25B1">
          <w:pPr>
            <w:pStyle w:val="F7ACBD5551E04345A8A9143D950A9B0A"/>
          </w:pPr>
          <w:r w:rsidRPr="00617793">
            <w:rPr>
              <w:color w:val="767171" w:themeColor="background2" w:themeShade="80"/>
            </w:rPr>
            <w:t xml:space="preserve">Enter </w:t>
          </w:r>
          <w:r>
            <w:rPr>
              <w:color w:val="767171" w:themeColor="background2" w:themeShade="80"/>
            </w:rPr>
            <w:t>e</w:t>
          </w:r>
          <w:r w:rsidRPr="00617793">
            <w:rPr>
              <w:color w:val="767171" w:themeColor="background2" w:themeShade="80"/>
            </w:rPr>
            <w:t xml:space="preserve">vent </w:t>
          </w:r>
          <w:r>
            <w:rPr>
              <w:color w:val="767171" w:themeColor="background2" w:themeShade="80"/>
            </w:rPr>
            <w:t>n</w:t>
          </w:r>
          <w:r w:rsidRPr="00617793">
            <w:rPr>
              <w:color w:val="767171" w:themeColor="background2" w:themeShade="80"/>
            </w:rPr>
            <w:t>ame</w:t>
          </w:r>
        </w:p>
      </w:docPartBody>
    </w:docPart>
    <w:docPart>
      <w:docPartPr>
        <w:name w:val="CC3F8C305896403AB0C96B666250F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6D5AB-2F99-497E-ABB0-13FC98FEB033}"/>
      </w:docPartPr>
      <w:docPartBody>
        <w:p w:rsidR="00000000" w:rsidRDefault="00AD25B1">
          <w:pPr>
            <w:pStyle w:val="CC3F8C305896403AB0C96B666250F363"/>
          </w:pPr>
          <w:r>
            <w:rPr>
              <w:rStyle w:val="PlaceholderText"/>
            </w:rPr>
            <w:t>Use arrow to select start date</w:t>
          </w:r>
        </w:p>
      </w:docPartBody>
    </w:docPart>
    <w:docPart>
      <w:docPartPr>
        <w:name w:val="4C889B956D2E4B4DA004F790C0C6A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BB2F4-450F-4C44-806D-89C699118C67}"/>
      </w:docPartPr>
      <w:docPartBody>
        <w:p w:rsidR="00000000" w:rsidRDefault="00AD25B1">
          <w:pPr>
            <w:pStyle w:val="4C889B956D2E4B4DA004F790C0C6A5DB"/>
          </w:pPr>
          <w:r>
            <w:rPr>
              <w:rStyle w:val="PlaceholderText"/>
            </w:rPr>
            <w:t>Use arrow to select finish date</w:t>
          </w:r>
        </w:p>
      </w:docPartBody>
    </w:docPart>
    <w:docPart>
      <w:docPartPr>
        <w:name w:val="DE22F4CC96D047588309CAE5A8E2D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1CC1D-0C7B-41AA-826F-3212FFC91B86}"/>
      </w:docPartPr>
      <w:docPartBody>
        <w:p w:rsidR="00000000" w:rsidRDefault="00AD25B1">
          <w:pPr>
            <w:pStyle w:val="DE22F4CC96D047588309CAE5A8E2D9CB"/>
          </w:pPr>
          <w:r>
            <w:rPr>
              <w:rStyle w:val="PlaceholderText"/>
            </w:rPr>
            <w:t>Enter address of event location</w:t>
          </w:r>
        </w:p>
      </w:docPartBody>
    </w:docPart>
    <w:docPart>
      <w:docPartPr>
        <w:name w:val="C5D6CBB9923443AAAE647506F45EF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CFAC2-35CD-46AB-80FE-A3BAD2FB002A}"/>
      </w:docPartPr>
      <w:docPartBody>
        <w:p w:rsidR="00000000" w:rsidRDefault="00AD25B1">
          <w:pPr>
            <w:pStyle w:val="C5D6CBB9923443AAAE647506F45EF021"/>
          </w:pPr>
          <w:r>
            <w:rPr>
              <w:rStyle w:val="PlaceholderText"/>
            </w:rPr>
            <w:t>Enter venue capacity</w:t>
          </w:r>
        </w:p>
      </w:docPartBody>
    </w:docPart>
    <w:docPart>
      <w:docPartPr>
        <w:name w:val="5BF400A4C70B413092913455C1BB3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5EA81-2806-4D92-AAAF-5253B4309AC6}"/>
      </w:docPartPr>
      <w:docPartBody>
        <w:p w:rsidR="00000000" w:rsidRDefault="00AD25B1">
          <w:pPr>
            <w:pStyle w:val="5BF400A4C70B413092913455C1BB34E0"/>
          </w:pPr>
          <w:r>
            <w:rPr>
              <w:rStyle w:val="PlaceholderText"/>
            </w:rPr>
            <w:t>Enter expected attendance number including participants, officials, volunteers &amp; spectators</w:t>
          </w:r>
        </w:p>
      </w:docPartBody>
    </w:docPart>
    <w:docPart>
      <w:docPartPr>
        <w:name w:val="1A69038C3A754BB2866F418293957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E03D3-78ED-40F0-92C3-AFC2EF672D9D}"/>
      </w:docPartPr>
      <w:docPartBody>
        <w:p w:rsidR="00000000" w:rsidRDefault="00AD25B1">
          <w:pPr>
            <w:pStyle w:val="1A69038C3A754BB2866F418293957887"/>
          </w:pPr>
          <w:r w:rsidRPr="00931518">
            <w:rPr>
              <w:rStyle w:val="PlaceholderText"/>
            </w:rPr>
            <w:t>Click or tap to enter a date.</w:t>
          </w:r>
        </w:p>
      </w:docPartBody>
    </w:docPart>
    <w:docPart>
      <w:docPartPr>
        <w:name w:val="A3E670C60CCB416F9DC0BC42763FE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9777E-C146-457F-BE14-B1A151C756E7}"/>
      </w:docPartPr>
      <w:docPartBody>
        <w:p w:rsidR="00000000" w:rsidRDefault="00AD25B1">
          <w:pPr>
            <w:pStyle w:val="A3E670C60CCB416F9DC0BC42763FE68A"/>
          </w:pPr>
          <w:r w:rsidRPr="009A296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540F90156F4CCDAFC116EB49D3B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B18DF-7074-45A8-ADDA-6927C636658F}"/>
      </w:docPartPr>
      <w:docPartBody>
        <w:p w:rsidR="00000000" w:rsidRDefault="00AD25B1">
          <w:pPr>
            <w:pStyle w:val="B6540F90156F4CCDAFC116EB49D3B07C"/>
          </w:pPr>
          <w:r w:rsidRPr="009A296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57E0C0B41143D5822926BED01CF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8AC8A-6ACB-45B8-8A60-16BD61B1C06A}"/>
      </w:docPartPr>
      <w:docPartBody>
        <w:p w:rsidR="00000000" w:rsidRDefault="00AD25B1">
          <w:pPr>
            <w:pStyle w:val="C857E0C0B41143D5822926BED01CF938"/>
          </w:pPr>
          <w:r w:rsidRPr="00931518">
            <w:rPr>
              <w:rStyle w:val="PlaceholderText"/>
            </w:rPr>
            <w:t>Click or tap to enter a date.</w:t>
          </w:r>
        </w:p>
      </w:docPartBody>
    </w:docPart>
    <w:docPart>
      <w:docPartPr>
        <w:name w:val="C41EF20715F040358CB49D9AD15D1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358EF-0F0A-4477-B0AB-2BC729CF3E1B}"/>
      </w:docPartPr>
      <w:docPartBody>
        <w:p w:rsidR="00000000" w:rsidRDefault="00AD25B1">
          <w:pPr>
            <w:pStyle w:val="C41EF20715F040358CB49D9AD15D1C54"/>
          </w:pPr>
          <w:r w:rsidRPr="009A296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04827B78EE451095CF0E4751E71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E4965-4DF3-4CBE-BFC9-946BD24F2614}"/>
      </w:docPartPr>
      <w:docPartBody>
        <w:p w:rsidR="00000000" w:rsidRDefault="00AD25B1">
          <w:pPr>
            <w:pStyle w:val="7E04827B78EE451095CF0E4751E71A74"/>
          </w:pPr>
          <w:r w:rsidRPr="009A296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084A07A45A486EA0D2CE87A94CB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B725B-0F80-4FDD-9C15-13BE78803F74}"/>
      </w:docPartPr>
      <w:docPartBody>
        <w:p w:rsidR="00000000" w:rsidRDefault="00AD25B1">
          <w:pPr>
            <w:pStyle w:val="69084A07A45A486EA0D2CE87A94CB616"/>
          </w:pPr>
          <w:r w:rsidRPr="00931518">
            <w:rPr>
              <w:rStyle w:val="PlaceholderText"/>
            </w:rPr>
            <w:t>Click or tap to enter a date.</w:t>
          </w:r>
        </w:p>
      </w:docPartBody>
    </w:docPart>
    <w:docPart>
      <w:docPartPr>
        <w:name w:val="670C778D90C84DBC9328DF9A7B433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5CE9F-615A-47DA-BE79-DD98B1925FA9}"/>
      </w:docPartPr>
      <w:docPartBody>
        <w:p w:rsidR="00000000" w:rsidRDefault="00AD25B1">
          <w:pPr>
            <w:pStyle w:val="670C778D90C84DBC9328DF9A7B433115"/>
          </w:pPr>
          <w:r w:rsidRPr="009A296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037F7CF6D94A4594B235F60F2AA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F707B-A65A-42E3-A5B5-235D8FE15629}"/>
      </w:docPartPr>
      <w:docPartBody>
        <w:p w:rsidR="00000000" w:rsidRDefault="00AD25B1">
          <w:pPr>
            <w:pStyle w:val="12037F7CF6D94A4594B235F60F2AA6C3"/>
          </w:pPr>
          <w:r w:rsidRPr="009A296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4CFB2035354607817E3326091C3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439FA-CF0C-423E-8008-4DE8BE3485FC}"/>
      </w:docPartPr>
      <w:docPartBody>
        <w:p w:rsidR="00000000" w:rsidRDefault="00AD25B1">
          <w:pPr>
            <w:pStyle w:val="A64CFB2035354607817E3326091C3C9F"/>
          </w:pPr>
          <w:r>
            <w:rPr>
              <w:rStyle w:val="PlaceholderText"/>
            </w:rPr>
            <w:t>Provide a brief description of the event i.e. discipline, classification (Platinum/Gold/Silver/Bronze), start/finish locations (if applicable).</w:t>
          </w:r>
        </w:p>
      </w:docPartBody>
    </w:docPart>
    <w:docPart>
      <w:docPartPr>
        <w:name w:val="D88C29152C1A40BC9291C088BFC6C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E8CAC-937D-4010-843C-0053CD90A078}"/>
      </w:docPartPr>
      <w:docPartBody>
        <w:p w:rsidR="00000000" w:rsidRDefault="00AD25B1">
          <w:pPr>
            <w:pStyle w:val="D88C29152C1A40BC9291C088BFC6C742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D1687A971B4800B8796F329FCED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C251A-66CD-405B-822C-1798233FA1F0}"/>
      </w:docPartPr>
      <w:docPartBody>
        <w:p w:rsidR="00000000" w:rsidRDefault="00AD25B1">
          <w:pPr>
            <w:pStyle w:val="B6D1687A971B4800B8796F329FCEDB62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0EA9774CDE804C3A8A2D6A3997E49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D6C46-CB9C-43F4-A529-D1A2FD999EFE}"/>
      </w:docPartPr>
      <w:docPartBody>
        <w:p w:rsidR="00000000" w:rsidRDefault="00AD25B1">
          <w:pPr>
            <w:pStyle w:val="0EA9774CDE804C3A8A2D6A3997E49B58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AA049FB695734F6FAC47D8D0E3788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DC015-198D-4DC3-82E7-C6B3E02BAE84}"/>
      </w:docPartPr>
      <w:docPartBody>
        <w:p w:rsidR="00000000" w:rsidRDefault="00AD25B1">
          <w:pPr>
            <w:pStyle w:val="AA049FB695734F6FAC47D8D0E3788BEC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FC75F850D30E4BE5AD7E073A67F89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65025-7F21-402A-A633-723A8A39126F}"/>
      </w:docPartPr>
      <w:docPartBody>
        <w:p w:rsidR="00000000" w:rsidRDefault="00AD25B1">
          <w:pPr>
            <w:pStyle w:val="FC75F850D30E4BE5AD7E073A67F89A26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7C33D6C09E1C4B09ABE7AFC70A288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960CB-A96F-402D-8F15-F15BF28DB9F7}"/>
      </w:docPartPr>
      <w:docPartBody>
        <w:p w:rsidR="00000000" w:rsidRDefault="00AD25B1">
          <w:pPr>
            <w:pStyle w:val="7C33D6C09E1C4B09ABE7AFC70A28857D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A071854E06684C82BC5E1CC3381B2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D1591-04A3-4F74-8BB7-B6DA32B39FB7}"/>
      </w:docPartPr>
      <w:docPartBody>
        <w:p w:rsidR="00000000" w:rsidRDefault="00AD25B1">
          <w:pPr>
            <w:pStyle w:val="A071854E06684C82BC5E1CC3381B2EEF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1866B81EFE4E0889415AE3AF55E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C34B6-7920-43AA-8EF6-0B72B7C59B33}"/>
      </w:docPartPr>
      <w:docPartBody>
        <w:p w:rsidR="00000000" w:rsidRDefault="00AD25B1">
          <w:pPr>
            <w:pStyle w:val="E71866B81EFE4E0889415AE3AF55EDC0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040A57AE4FAF4C80AF52E2D7CA8C5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2689A-386B-4547-BEE6-29EA72EAE32B}"/>
      </w:docPartPr>
      <w:docPartBody>
        <w:p w:rsidR="00000000" w:rsidRDefault="00AD25B1">
          <w:pPr>
            <w:pStyle w:val="040A57AE4FAF4C80AF52E2D7CA8C5BB1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55660E08860F4C3D9FCF44498553A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19415-55F5-40D3-8956-28FAC23461D3}"/>
      </w:docPartPr>
      <w:docPartBody>
        <w:p w:rsidR="00000000" w:rsidRDefault="00AD25B1">
          <w:pPr>
            <w:pStyle w:val="55660E08860F4C3D9FCF44498553A3A9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6D8317634C4E4509882AFDFFA68B0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1E15B-57C3-49C6-AB61-E9D606DCB355}"/>
      </w:docPartPr>
      <w:docPartBody>
        <w:p w:rsidR="00000000" w:rsidRDefault="00AD25B1">
          <w:pPr>
            <w:pStyle w:val="6D8317634C4E4509882AFDFFA68B0841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3E25AD0F985C4D6583870591BC79D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07703-DB46-4380-A5C4-90808D7ACB93}"/>
      </w:docPartPr>
      <w:docPartBody>
        <w:p w:rsidR="00000000" w:rsidRDefault="00AD25B1">
          <w:pPr>
            <w:pStyle w:val="3E25AD0F985C4D6583870591BC79D037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C6C05134E6634CD8BD5281054BEBE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F87F9-BC2F-4731-829C-97F05B99C743}"/>
      </w:docPartPr>
      <w:docPartBody>
        <w:p w:rsidR="00000000" w:rsidRDefault="00AD25B1">
          <w:pPr>
            <w:pStyle w:val="C6C05134E6634CD8BD5281054BEBE93F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CDDB788FEC45E5926533FB7A7F7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89F98-CBBA-404D-B05F-4D5C2C790F72}"/>
      </w:docPartPr>
      <w:docPartBody>
        <w:p w:rsidR="00000000" w:rsidRDefault="00AD25B1">
          <w:pPr>
            <w:pStyle w:val="BCCDDB788FEC45E5926533FB7A7F7E9C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D9B132F454524F1BB88A2BB0DFD68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2B63C-723C-4361-8AF9-CC3E9FE4CDF9}"/>
      </w:docPartPr>
      <w:docPartBody>
        <w:p w:rsidR="00000000" w:rsidRDefault="00AD25B1">
          <w:pPr>
            <w:pStyle w:val="D9B132F454524F1BB88A2BB0DFD68F0A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D6D50C08689F4E96865B66459EB60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832E9-61CA-4655-A0D7-E8432335DE14}"/>
      </w:docPartPr>
      <w:docPartBody>
        <w:p w:rsidR="00000000" w:rsidRDefault="00AD25B1">
          <w:pPr>
            <w:pStyle w:val="D6D50C08689F4E96865B66459EB60918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99BAA3B2B40E422291213FF961A12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118C5-2B6F-4690-BF44-90D28EFC9CCE}"/>
      </w:docPartPr>
      <w:docPartBody>
        <w:p w:rsidR="00000000" w:rsidRDefault="00AD25B1">
          <w:pPr>
            <w:pStyle w:val="99BAA3B2B40E422291213FF961A12100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9A18C47A8BD74C5CAC4AA11A3960A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42605-0B4A-48B1-B7B7-357EC1ECD6AE}"/>
      </w:docPartPr>
      <w:docPartBody>
        <w:p w:rsidR="00000000" w:rsidRDefault="00AD25B1">
          <w:pPr>
            <w:pStyle w:val="9A18C47A8BD74C5CAC4AA11A3960AB41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4890A9EBB8C74F24990A05E14F69F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B5C49-24AC-45B2-9DA0-09D46B331560}"/>
      </w:docPartPr>
      <w:docPartBody>
        <w:p w:rsidR="00000000" w:rsidRDefault="00AD25B1">
          <w:pPr>
            <w:pStyle w:val="4890A9EBB8C74F24990A05E14F69F174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4D1CCB0D9C4257A273BB9C164E3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205D-E982-4FDD-A5DA-09E20C5ED9FE}"/>
      </w:docPartPr>
      <w:docPartBody>
        <w:p w:rsidR="00000000" w:rsidRDefault="00AD25B1">
          <w:pPr>
            <w:pStyle w:val="084D1CCB0D9C4257A273BB9C164E3009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D7F31866E83C474D9062DFED0ED90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03065-0CEA-40DD-A320-5A6B42E411AB}"/>
      </w:docPartPr>
      <w:docPartBody>
        <w:p w:rsidR="00000000" w:rsidRDefault="00AD25B1">
          <w:pPr>
            <w:pStyle w:val="D7F31866E83C474D9062DFED0ED90E3E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0F77004E6E784EA0B1AE45DBF90DA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6DC51-12E8-49F4-BF4B-1F5816C19B69}"/>
      </w:docPartPr>
      <w:docPartBody>
        <w:p w:rsidR="00000000" w:rsidRDefault="00AD25B1">
          <w:pPr>
            <w:pStyle w:val="0F77004E6E784EA0B1AE45DBF90DAA91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7DEE6FDA8E4A42E282AFF1FD4E189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82334-A7F1-4C06-9AB5-AACFAF04BC88}"/>
      </w:docPartPr>
      <w:docPartBody>
        <w:p w:rsidR="00000000" w:rsidRDefault="00AD25B1">
          <w:pPr>
            <w:pStyle w:val="7DEE6FDA8E4A42E282AFF1FD4E18995C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373E30814E904D17AE4555A244E99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FA569-FF7D-45CA-80E7-222AD718DB76}"/>
      </w:docPartPr>
      <w:docPartBody>
        <w:p w:rsidR="00000000" w:rsidRDefault="00AD25B1">
          <w:pPr>
            <w:pStyle w:val="373E30814E904D17AE4555A244E99091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ADA68623CEC9475086891B27DD2BF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444A4-79E4-4545-83BC-C7ABA1DD3F1A}"/>
      </w:docPartPr>
      <w:docPartBody>
        <w:p w:rsidR="00000000" w:rsidRDefault="00AD25B1">
          <w:pPr>
            <w:pStyle w:val="ADA68623CEC9475086891B27DD2BF372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156FB1B534411D807DDAA0E3812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5C5E4-0C96-485C-A798-5BC511316E13}"/>
      </w:docPartPr>
      <w:docPartBody>
        <w:p w:rsidR="00000000" w:rsidRDefault="00AD25B1">
          <w:pPr>
            <w:pStyle w:val="72156FB1B534411D807DDAA0E381239D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6E834ADF21A146E2B39149DD0413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BB6BA-5E2A-497E-A365-782BFFC62D6C}"/>
      </w:docPartPr>
      <w:docPartBody>
        <w:p w:rsidR="00000000" w:rsidRDefault="00AD25B1">
          <w:pPr>
            <w:pStyle w:val="6E834ADF21A146E2B39149DD0413EAE3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D21ACD0D168E47AE8145C960517F0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025A9-8C8C-4CED-B7CC-F276F3F2A1F5}"/>
      </w:docPartPr>
      <w:docPartBody>
        <w:p w:rsidR="00000000" w:rsidRDefault="00AD25B1">
          <w:pPr>
            <w:pStyle w:val="D21ACD0D168E47AE8145C960517F0526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4F1E11653B374FF8BDD5807CF556D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501FD-DDCF-4E86-AFFB-3DE6A869763C}"/>
      </w:docPartPr>
      <w:docPartBody>
        <w:p w:rsidR="00000000" w:rsidRDefault="00AD25B1">
          <w:pPr>
            <w:pStyle w:val="4F1E11653B374FF8BDD5807CF556DD8E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0F5C20A67B9C41F99CAA5F15E5C6B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EAE50-7B61-4202-BDCD-F944BBDB9589}"/>
      </w:docPartPr>
      <w:docPartBody>
        <w:p w:rsidR="00000000" w:rsidRDefault="00AD25B1">
          <w:pPr>
            <w:pStyle w:val="0F5C20A67B9C41F99CAA5F15E5C6B7E7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C72B217BFABB4D22AA97DBDBB1505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ACA87-C220-46FC-8CD7-993C032837CF}"/>
      </w:docPartPr>
      <w:docPartBody>
        <w:p w:rsidR="00000000" w:rsidRDefault="00AD25B1">
          <w:pPr>
            <w:pStyle w:val="C72B217BFABB4D22AA97DBDBB1505E4D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536C89579248F0922EA8D76C343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4E6B0-BE14-4E50-A0B1-984E1D60110A}"/>
      </w:docPartPr>
      <w:docPartBody>
        <w:p w:rsidR="00000000" w:rsidRDefault="00AD25B1">
          <w:pPr>
            <w:pStyle w:val="68536C89579248F0922EA8D76C3438BA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1CE166BCED3D4BFA98869581E8C0C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A5592-AE8D-460D-B40A-6F7973C402B3}"/>
      </w:docPartPr>
      <w:docPartBody>
        <w:p w:rsidR="00000000" w:rsidRDefault="00AD25B1">
          <w:pPr>
            <w:pStyle w:val="1CE166BCED3D4BFA98869581E8C0CD16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2CE7B38D563146B08DC9B4BB14F63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E3201-3DAD-4414-8ABB-4CA387E71AF9}"/>
      </w:docPartPr>
      <w:docPartBody>
        <w:p w:rsidR="00000000" w:rsidRDefault="00AD25B1">
          <w:pPr>
            <w:pStyle w:val="2CE7B38D563146B08DC9B4BB14F634ED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B410A608E3654892AC945400A0302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4ABAE-CF41-4372-8575-F141AA5B378C}"/>
      </w:docPartPr>
      <w:docPartBody>
        <w:p w:rsidR="00000000" w:rsidRDefault="00AD25B1">
          <w:pPr>
            <w:pStyle w:val="B410A608E3654892AC945400A0302CC4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3F09FC039F31444E9A78511CFE17F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33E5D-39EC-4F0D-9946-294B44155DE6}"/>
      </w:docPartPr>
      <w:docPartBody>
        <w:p w:rsidR="00000000" w:rsidRDefault="00AD25B1">
          <w:pPr>
            <w:pStyle w:val="3F09FC039F31444E9A78511CFE17F6F3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140B7510BD534605BBFBBABF7746A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4A77B-677C-42B9-939C-88D7DFAD5B95}"/>
      </w:docPartPr>
      <w:docPartBody>
        <w:p w:rsidR="00000000" w:rsidRDefault="00AD25B1">
          <w:pPr>
            <w:pStyle w:val="140B7510BD534605BBFBBABF7746A45C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CA565E3C64777BC0281666FF16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9E5C0-51FD-4F05-89FB-B382475B0D79}"/>
      </w:docPartPr>
      <w:docPartBody>
        <w:p w:rsidR="00000000" w:rsidRDefault="00AD25B1">
          <w:pPr>
            <w:pStyle w:val="AE5CA565E3C64777BC0281666FF16E61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10BEFF53932C4AD7A8AC11B514AD0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2BD7A-A57D-4C06-BAA2-5C97E55DF98A}"/>
      </w:docPartPr>
      <w:docPartBody>
        <w:p w:rsidR="00000000" w:rsidRDefault="00AD25B1">
          <w:pPr>
            <w:pStyle w:val="10BEFF53932C4AD7A8AC11B514AD09C2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B86940405559479FB726D5C79D337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1B7E9-3808-477D-B1EC-93C7AB2010A8}"/>
      </w:docPartPr>
      <w:docPartBody>
        <w:p w:rsidR="00000000" w:rsidRDefault="00AD25B1">
          <w:pPr>
            <w:pStyle w:val="B86940405559479FB726D5C79D3375DF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F44AF75D6DED43D894282713CD74D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921C9-6BDE-4ABF-ACF5-6853D08A0323}"/>
      </w:docPartPr>
      <w:docPartBody>
        <w:p w:rsidR="00000000" w:rsidRDefault="00AD25B1">
          <w:pPr>
            <w:pStyle w:val="F44AF75D6DED43D894282713CD74D4BF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2C5C77DDBC4747D8BEB5F5DDCCAC8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A55BA-41E9-4BA4-A08B-1FBCC8FC67DC}"/>
      </w:docPartPr>
      <w:docPartBody>
        <w:p w:rsidR="00000000" w:rsidRDefault="00AD25B1">
          <w:pPr>
            <w:pStyle w:val="2C5C77DDBC4747D8BEB5F5DDCCAC8EF0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D41226838A024EFBA40894C939F89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B9D15-FC7C-41B1-ACBA-53BB883DB022}"/>
      </w:docPartPr>
      <w:docPartBody>
        <w:p w:rsidR="00000000" w:rsidRDefault="00AD25B1">
          <w:pPr>
            <w:pStyle w:val="D41226838A024EFBA40894C939F89929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018C01A0F745A5B5D4F9A2D2311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D071F-C303-48E6-806A-8F08131336D7}"/>
      </w:docPartPr>
      <w:docPartBody>
        <w:p w:rsidR="00000000" w:rsidRDefault="00AD25B1">
          <w:pPr>
            <w:pStyle w:val="F9018C01A0F745A5B5D4F9A2D2311686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30CE6F5875064BE6AB5538C222046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8A0E3-D0FC-4F60-9B73-3FA023EDDD2B}"/>
      </w:docPartPr>
      <w:docPartBody>
        <w:p w:rsidR="00000000" w:rsidRDefault="00AD25B1">
          <w:pPr>
            <w:pStyle w:val="30CE6F5875064BE6AB5538C222046EEC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7F1E23CDB7B14CF6A376D3EDF99CB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7B6B6-714B-4F14-9E38-FDD96826435B}"/>
      </w:docPartPr>
      <w:docPartBody>
        <w:p w:rsidR="00000000" w:rsidRDefault="00AD25B1">
          <w:pPr>
            <w:pStyle w:val="7F1E23CDB7B14CF6A376D3EDF99CB325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1D771E1FD8454CC4A9F44CB955C54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C1DEA-07CD-45FD-98CC-22AD2DAB496B}"/>
      </w:docPartPr>
      <w:docPartBody>
        <w:p w:rsidR="00000000" w:rsidRDefault="00AD25B1">
          <w:pPr>
            <w:pStyle w:val="1D771E1FD8454CC4A9F44CB955C5470B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BE537DB3C34749C4B1261DF582AEC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9CDED-C933-4C90-A447-0D26B111D90C}"/>
      </w:docPartPr>
      <w:docPartBody>
        <w:p w:rsidR="00000000" w:rsidRDefault="00AD25B1">
          <w:pPr>
            <w:pStyle w:val="BE537DB3C34749C4B1261DF582AEC9AE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FC840D255A6B451180C07FF8DB346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541F9-4664-4E0C-92B9-D05079CB8588}"/>
      </w:docPartPr>
      <w:docPartBody>
        <w:p w:rsidR="00000000" w:rsidRDefault="00AD25B1">
          <w:pPr>
            <w:pStyle w:val="FC840D255A6B451180C07FF8DB3464C9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F75896A1E141E4932698D36B2EC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35C9A-095D-4086-9124-B0FFDD302563}"/>
      </w:docPartPr>
      <w:docPartBody>
        <w:p w:rsidR="00000000" w:rsidRDefault="00AD25B1">
          <w:pPr>
            <w:pStyle w:val="7AF75896A1E141E4932698D36B2EC33B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8E9959C9E5924593B0A345F46D986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C23AA-FF3E-4321-882F-E243ACD1DD56}"/>
      </w:docPartPr>
      <w:docPartBody>
        <w:p w:rsidR="00000000" w:rsidRDefault="00AD25B1">
          <w:pPr>
            <w:pStyle w:val="8E9959C9E5924593B0A345F46D986F6E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107FDC951B5C463FA1033D6212E7D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99281-3189-4EB5-85A2-91C1EDC8DE3D}"/>
      </w:docPartPr>
      <w:docPartBody>
        <w:p w:rsidR="00000000" w:rsidRDefault="00AD25B1">
          <w:pPr>
            <w:pStyle w:val="107FDC951B5C463FA1033D6212E7DF7F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6E71EB22799D4BB2B24E3903A979F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59B0C-EA49-4000-9232-0846BE4135F5}"/>
      </w:docPartPr>
      <w:docPartBody>
        <w:p w:rsidR="00000000" w:rsidRDefault="00AD25B1">
          <w:pPr>
            <w:pStyle w:val="6E71EB22799D4BB2B24E3903A979F1A5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77C68FD0520142EDA784524895A1D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B6FE5-EC65-4363-A998-14B22B3EABB8}"/>
      </w:docPartPr>
      <w:docPartBody>
        <w:p w:rsidR="00000000" w:rsidRDefault="00AD25B1">
          <w:pPr>
            <w:pStyle w:val="77C68FD0520142EDA784524895A1DF9A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6BD7B550FA5847C5863530753451B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47B48-8FDD-4CED-802D-2EE9B731C781}"/>
      </w:docPartPr>
      <w:docPartBody>
        <w:p w:rsidR="00000000" w:rsidRDefault="00AD25B1">
          <w:pPr>
            <w:pStyle w:val="6BD7B550FA5847C5863530753451BF8B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B72F33EB694F5693BE23FD53475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4ECED-AD86-44EA-9644-4D98C61A30EA}"/>
      </w:docPartPr>
      <w:docPartBody>
        <w:p w:rsidR="00000000" w:rsidRDefault="00AD25B1">
          <w:pPr>
            <w:pStyle w:val="D1B72F33EB694F5693BE23FD5347553B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B121A29B2AB54AD798E713D2BC890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7BB72-8A01-4B2C-B90D-FDDB6B693771}"/>
      </w:docPartPr>
      <w:docPartBody>
        <w:p w:rsidR="00000000" w:rsidRDefault="00AD25B1">
          <w:pPr>
            <w:pStyle w:val="B121A29B2AB54AD798E713D2BC890942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B93060C020584D92862248604F471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7E8A0-6AA2-492C-ACBC-DC914CE36D6B}"/>
      </w:docPartPr>
      <w:docPartBody>
        <w:p w:rsidR="00000000" w:rsidRDefault="00AD25B1">
          <w:pPr>
            <w:pStyle w:val="B93060C020584D92862248604F4717AB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E40B283FEE164945B97F3A6C94930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9D257-FE75-4510-820C-A03BC62E49E3}"/>
      </w:docPartPr>
      <w:docPartBody>
        <w:p w:rsidR="00000000" w:rsidRDefault="00AD25B1">
          <w:pPr>
            <w:pStyle w:val="E40B283FEE164945B97F3A6C94930EED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94596BD1024C4FF7858D543701155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18381-D023-4D0A-AA14-F37607640366}"/>
      </w:docPartPr>
      <w:docPartBody>
        <w:p w:rsidR="00000000" w:rsidRDefault="00AD25B1">
          <w:pPr>
            <w:pStyle w:val="94596BD1024C4FF7858D543701155C42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91DDD91708AF46CDA8483298EBD09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716AB-A06A-4192-9FD1-FDCAD2903823}"/>
      </w:docPartPr>
      <w:docPartBody>
        <w:p w:rsidR="00000000" w:rsidRDefault="00AD25B1">
          <w:pPr>
            <w:pStyle w:val="91DDD91708AF46CDA8483298EBD095D3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31537B8A3B4EC88DE1E75E39E39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DE4AC-59FC-42C1-8A98-E56CB788643C}"/>
      </w:docPartPr>
      <w:docPartBody>
        <w:p w:rsidR="00000000" w:rsidRDefault="00AD25B1">
          <w:pPr>
            <w:pStyle w:val="2A31537B8A3B4EC88DE1E75E39E391B8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A57469D3E0404D649E6A26368B803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DC84F-E9C2-46BA-97AA-D7F9049FD0F4}"/>
      </w:docPartPr>
      <w:docPartBody>
        <w:p w:rsidR="00000000" w:rsidRDefault="00AD25B1">
          <w:pPr>
            <w:pStyle w:val="A57469D3E0404D649E6A26368B803D98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BEE4333AA02945D58DDEDC33D5FB8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6CDDA-54B0-4495-8841-80A6F91E230B}"/>
      </w:docPartPr>
      <w:docPartBody>
        <w:p w:rsidR="00000000" w:rsidRDefault="00AD25B1">
          <w:pPr>
            <w:pStyle w:val="BEE4333AA02945D58DDEDC33D5FB86FD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5AB83321D7554C82855F9725F654C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E84A4-F35A-420D-A31F-56B76410FC22}"/>
      </w:docPartPr>
      <w:docPartBody>
        <w:p w:rsidR="00000000" w:rsidRDefault="00AD25B1">
          <w:pPr>
            <w:pStyle w:val="5AB83321D7554C82855F9725F654CE8B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D631A5D0889B437098FB2AB89826F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CC454-7F95-416F-9410-5AE6BE8CE9EC}"/>
      </w:docPartPr>
      <w:docPartBody>
        <w:p w:rsidR="00000000" w:rsidRDefault="00AD25B1">
          <w:pPr>
            <w:pStyle w:val="D631A5D0889B437098FB2AB89826F06D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069D52B591464DCDB55FA2B008BAE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2EAFF-B75C-4690-BE27-2CC6580C71BE}"/>
      </w:docPartPr>
      <w:docPartBody>
        <w:p w:rsidR="00000000" w:rsidRDefault="00AD25B1">
          <w:pPr>
            <w:pStyle w:val="069D52B591464DCDB55FA2B008BAEF79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2400F04D41490982A2A08EA9216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5DA09-712C-4707-BEF4-5A37DF6833CC}"/>
      </w:docPartPr>
      <w:docPartBody>
        <w:p w:rsidR="00000000" w:rsidRDefault="00AD25B1">
          <w:pPr>
            <w:pStyle w:val="1F2400F04D41490982A2A08EA92160DD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110BDD86D36B45FB900A1512D9818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4D4BA-2EDC-46FA-BF82-35E4865E1D17}"/>
      </w:docPartPr>
      <w:docPartBody>
        <w:p w:rsidR="00000000" w:rsidRDefault="00AD25B1">
          <w:pPr>
            <w:pStyle w:val="110BDD86D36B45FB900A1512D9818121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6DDB2EC2A39B42F4BD5C5DE84E5FB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83A6E-3E7E-40E8-9AB3-E6DD370F387D}"/>
      </w:docPartPr>
      <w:docPartBody>
        <w:p w:rsidR="00000000" w:rsidRDefault="00AD25B1">
          <w:pPr>
            <w:pStyle w:val="6DDB2EC2A39B42F4BD5C5DE84E5FBBF0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FAEF8C270DB84C2FB7E141CC30A07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5F317-0F4C-47EB-BFAA-713252E4C5D0}"/>
      </w:docPartPr>
      <w:docPartBody>
        <w:p w:rsidR="00000000" w:rsidRDefault="00AD25B1">
          <w:pPr>
            <w:pStyle w:val="FAEF8C270DB84C2FB7E141CC30A0764B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C7BEED83187849EF8CEBAB3DBA051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AEAF8-1F76-42E5-BAF4-363EC6B6EA18}"/>
      </w:docPartPr>
      <w:docPartBody>
        <w:p w:rsidR="00000000" w:rsidRDefault="00AD25B1">
          <w:pPr>
            <w:pStyle w:val="C7BEED83187849EF8CEBAB3DBA0515E0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060D16AAFF9043DDBDD71AEFAE6CE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7B625-0E4A-45A8-8936-673D08C7D540}"/>
      </w:docPartPr>
      <w:docPartBody>
        <w:p w:rsidR="00000000" w:rsidRDefault="00AD25B1">
          <w:pPr>
            <w:pStyle w:val="060D16AAFF9043DDBDD71AEFAE6CE346"/>
          </w:pPr>
          <w:r w:rsidRPr="009315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455A9D3CCC40FA90ABC96649B9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AE05B-0B29-4819-BA89-C3DE585DFA9E}"/>
      </w:docPartPr>
      <w:docPartBody>
        <w:p w:rsidR="00000000" w:rsidRDefault="00AD25B1">
          <w:pPr>
            <w:pStyle w:val="AF455A9D3CCC40FA90ABC96649B973E7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0CD0296F0E1A4A89A111D4BB55248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68EBC-7C46-4C2C-8EDD-1D11597FF95F}"/>
      </w:docPartPr>
      <w:docPartBody>
        <w:p w:rsidR="00000000" w:rsidRDefault="00AD25B1">
          <w:pPr>
            <w:pStyle w:val="0CD0296F0E1A4A89A111D4BB552480AE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828E800695414CC9BAC8FD0920BCC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E426D-5BB9-4221-8631-4C3D3C5C81D7}"/>
      </w:docPartPr>
      <w:docPartBody>
        <w:p w:rsidR="00000000" w:rsidRDefault="00AD25B1">
          <w:pPr>
            <w:pStyle w:val="828E800695414CC9BAC8FD0920BCCAF3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D339F1C62EEF4B14928F8F59EE4DE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360B3-BFB1-498B-BE5F-8E6029261912}"/>
      </w:docPartPr>
      <w:docPartBody>
        <w:p w:rsidR="00000000" w:rsidRDefault="00AD25B1">
          <w:pPr>
            <w:pStyle w:val="D339F1C62EEF4B14928F8F59EE4DE14A"/>
          </w:pPr>
          <w:r w:rsidRPr="006D4CDE">
            <w:rPr>
              <w:rStyle w:val="PlaceholderText"/>
              <w:color w:val="767171" w:themeColor="background2" w:themeShade="80"/>
            </w:rPr>
            <w:t>Enter email address</w:t>
          </w:r>
        </w:p>
      </w:docPartBody>
    </w:docPart>
    <w:docPart>
      <w:docPartPr>
        <w:name w:val="799D73D7978D493A940FE543BFE12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857B8-8A0D-4FEE-BA25-6ECF65827E80}"/>
      </w:docPartPr>
      <w:docPartBody>
        <w:p w:rsidR="00000000" w:rsidRDefault="00AD25B1">
          <w:pPr>
            <w:pStyle w:val="799D73D7978D493A940FE543BFE12581"/>
          </w:pPr>
          <w:r>
            <w:rPr>
              <w:rStyle w:val="PlaceholderText"/>
            </w:rPr>
            <w:t>Enter email address</w:t>
          </w:r>
        </w:p>
      </w:docPartBody>
    </w:docPart>
    <w:docPart>
      <w:docPartPr>
        <w:name w:val="9444585118804FA1A7CA8C5E20998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D880C-1DBA-4089-87C2-CED20EDB9E10}"/>
      </w:docPartPr>
      <w:docPartBody>
        <w:p w:rsidR="00000000" w:rsidRDefault="00AD25B1">
          <w:pPr>
            <w:pStyle w:val="9444585118804FA1A7CA8C5E2099821E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54C9B001854B3BA511D8B7B599A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14C43-662C-4ACA-85FD-494D23B64E2C}"/>
      </w:docPartPr>
      <w:docPartBody>
        <w:p w:rsidR="00000000" w:rsidRDefault="00AD25B1">
          <w:pPr>
            <w:pStyle w:val="EE54C9B001854B3BA511D8B7B599A2B6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2C23EB6B1D47D6A2E94B2A16308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D7AF4-8326-4485-9EFC-40BCEE9EA9E5}"/>
      </w:docPartPr>
      <w:docPartBody>
        <w:p w:rsidR="00000000" w:rsidRDefault="00AD25B1">
          <w:pPr>
            <w:pStyle w:val="DE2C23EB6B1D47D6A2E94B2A16308CB3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B5708B398E4D33AEC4FE23DB336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095C8-3A28-4020-BD39-E5479FABE24B}"/>
      </w:docPartPr>
      <w:docPartBody>
        <w:p w:rsidR="00000000" w:rsidRDefault="00AD25B1">
          <w:pPr>
            <w:pStyle w:val="1FB5708B398E4D33AEC4FE23DB336E17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071EC71278403F9B03F3ADDCC2C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012CB-9CE6-4DEB-B221-1B81B6A42F32}"/>
      </w:docPartPr>
      <w:docPartBody>
        <w:p w:rsidR="00000000" w:rsidRDefault="00AD25B1">
          <w:pPr>
            <w:pStyle w:val="E3071EC71278403F9B03F3ADDCC2C3A3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3B6789E5B940EAABB55DAD90BE7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29744-BBA3-445A-A49E-65375C79145B}"/>
      </w:docPartPr>
      <w:docPartBody>
        <w:p w:rsidR="00000000" w:rsidRDefault="00AD25B1">
          <w:pPr>
            <w:pStyle w:val="FA3B6789E5B940EAABB55DAD90BE78EB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A533768FB3488398C5C4F7B7976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8BC9D-EA2B-436A-81DB-7769F9DD3408}"/>
      </w:docPartPr>
      <w:docPartBody>
        <w:p w:rsidR="00000000" w:rsidRDefault="00AD25B1">
          <w:pPr>
            <w:pStyle w:val="E0A533768FB3488398C5C4F7B797620F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0C1626DE6C47948F0D7A6A3E360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FC3B8-8EF8-49BB-BBA7-034311079E96}"/>
      </w:docPartPr>
      <w:docPartBody>
        <w:p w:rsidR="00000000" w:rsidRDefault="00AD25B1">
          <w:pPr>
            <w:pStyle w:val="FF0C1626DE6C47948F0D7A6A3E36028D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194BA7228648F3A9D5D84599DFD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B8E23-1203-4324-8277-5DEA5E5CD5B1}"/>
      </w:docPartPr>
      <w:docPartBody>
        <w:p w:rsidR="00000000" w:rsidRDefault="00AD25B1">
          <w:pPr>
            <w:pStyle w:val="78194BA7228648F3A9D5D84599DFD3FB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344C7B698F4D38B9190DFC36192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E130E-6F15-4829-8906-969455E2FDB1}"/>
      </w:docPartPr>
      <w:docPartBody>
        <w:p w:rsidR="00000000" w:rsidRDefault="00AD25B1">
          <w:pPr>
            <w:pStyle w:val="CA344C7B698F4D38B9190DFC36192BF6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9CC1D3FF7D4B29B3DFCCC8C699C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B979B-5942-4A6A-B7F9-213A13199E43}"/>
      </w:docPartPr>
      <w:docPartBody>
        <w:p w:rsidR="00000000" w:rsidRDefault="00AD25B1">
          <w:pPr>
            <w:pStyle w:val="569CC1D3FF7D4B29B3DFCCC8C699C10F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722E0901924C91ADC3423985404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BC72F-901A-4BFE-BD06-66690B573941}"/>
      </w:docPartPr>
      <w:docPartBody>
        <w:p w:rsidR="00000000" w:rsidRDefault="00AD25B1">
          <w:pPr>
            <w:pStyle w:val="58722E0901924C91ADC3423985404447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513FC4FA19402A962E928AC5442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30E1B-2F9B-4458-8015-7F108EFB9C19}"/>
      </w:docPartPr>
      <w:docPartBody>
        <w:p w:rsidR="00000000" w:rsidRDefault="00AD25B1">
          <w:pPr>
            <w:pStyle w:val="36513FC4FA19402A962E928AC5442E1D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23F392176D4140B0A5F65101B5F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52175-B3A4-4E83-8C5E-7AC7A0FBAE86}"/>
      </w:docPartPr>
      <w:docPartBody>
        <w:p w:rsidR="00000000" w:rsidRDefault="00AD25B1">
          <w:pPr>
            <w:pStyle w:val="0923F392176D4140B0A5F65101B5FEDD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7C8806B58C40709BAAF11D226AB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F1EF8-0683-4B45-BF12-9B269342B5DB}"/>
      </w:docPartPr>
      <w:docPartBody>
        <w:p w:rsidR="00000000" w:rsidRDefault="00AD25B1">
          <w:pPr>
            <w:pStyle w:val="F87C8806B58C40709BAAF11D226AB641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40E59C9E6147EDB26FDDA497D36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9C568-4F58-4306-877E-4A45752140A2}"/>
      </w:docPartPr>
      <w:docPartBody>
        <w:p w:rsidR="00000000" w:rsidRDefault="00AD25B1">
          <w:pPr>
            <w:pStyle w:val="7640E59C9E6147EDB26FDDA497D36304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FFF29BFE2C424B94B1F6D6CE02B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532D9-B7AC-4EC2-985F-5B80EAB4A60F}"/>
      </w:docPartPr>
      <w:docPartBody>
        <w:p w:rsidR="00000000" w:rsidRDefault="00AD25B1">
          <w:pPr>
            <w:pStyle w:val="60FFF29BFE2C424B94B1F6D6CE02B736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EFCB8842AA41B485EBF9A45E459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E05B4-95E9-417B-A1AD-C6CDA9BC41C4}"/>
      </w:docPartPr>
      <w:docPartBody>
        <w:p w:rsidR="00000000" w:rsidRDefault="00AD25B1">
          <w:pPr>
            <w:pStyle w:val="F9EFCB8842AA41B485EBF9A45E459BDB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57C2276CDA4DC8BF7944DCD3B5A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36E52-827C-42CD-8B6E-2D098ABEB281}"/>
      </w:docPartPr>
      <w:docPartBody>
        <w:p w:rsidR="00000000" w:rsidRDefault="00AD25B1">
          <w:pPr>
            <w:pStyle w:val="8B57C2276CDA4DC8BF7944DCD3B5A771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148D0EED4A4018B8933DA0A6FFB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81A44-3FF2-4A12-9052-4201E3084283}"/>
      </w:docPartPr>
      <w:docPartBody>
        <w:p w:rsidR="00000000" w:rsidRDefault="00AD25B1">
          <w:pPr>
            <w:pStyle w:val="9E148D0EED4A4018B8933DA0A6FFB92F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EE0AF65FEB4E92BA973EAC2572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AD072-D8B0-42AF-86DE-380A67C414C4}"/>
      </w:docPartPr>
      <w:docPartBody>
        <w:p w:rsidR="00000000" w:rsidRDefault="00AD25B1">
          <w:pPr>
            <w:pStyle w:val="5DEE0AF65FEB4E92BA973EAC2572D47D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B16F2E1A1F4E4FBDA45ECC8538C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DDA30-EBC0-4C80-A731-F241C598FECA}"/>
      </w:docPartPr>
      <w:docPartBody>
        <w:p w:rsidR="00000000" w:rsidRDefault="00AD25B1">
          <w:pPr>
            <w:pStyle w:val="F1B16F2E1A1F4E4FBDA45ECC8538CC50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3921E38573440C8AABCF0C75B4C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0BAAF-B8D6-4831-84F8-F13293B494C3}"/>
      </w:docPartPr>
      <w:docPartBody>
        <w:p w:rsidR="00000000" w:rsidRDefault="00AD25B1">
          <w:pPr>
            <w:pStyle w:val="193921E38573440C8AABCF0C75B4C66C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86EDE09B7C4E5FA5C67C6AE5B01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E9847-1CAB-4514-A68E-9CCCBB6735D7}"/>
      </w:docPartPr>
      <w:docPartBody>
        <w:p w:rsidR="00000000" w:rsidRDefault="00AD25B1">
          <w:pPr>
            <w:pStyle w:val="0886EDE09B7C4E5FA5C67C6AE5B01D51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8BE6232CC84B1196CE0CE343251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69469-4204-428B-B541-510F0D594AD3}"/>
      </w:docPartPr>
      <w:docPartBody>
        <w:p w:rsidR="00000000" w:rsidRDefault="00AD25B1">
          <w:pPr>
            <w:pStyle w:val="928BE6232CC84B1196CE0CE3432516B8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4CEF3384DA4B8782D07004F285E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87F77-77B7-4EED-A00A-63B851BD2116}"/>
      </w:docPartPr>
      <w:docPartBody>
        <w:p w:rsidR="00000000" w:rsidRDefault="00AD25B1">
          <w:pPr>
            <w:pStyle w:val="E24CEF3384DA4B8782D07004F285E757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C08FAC6B41F8A87A0E4B7F9E7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B714E-BF83-4346-A39E-AE64A8E5AA0E}"/>
      </w:docPartPr>
      <w:docPartBody>
        <w:p w:rsidR="00000000" w:rsidRDefault="00AD25B1">
          <w:pPr>
            <w:pStyle w:val="DEFAC08FAC6B41F8A87A0E4B7F9E7C60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21F473425045FE978C87917199E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5F043-1B08-4358-8FBC-74EC32203F02}"/>
      </w:docPartPr>
      <w:docPartBody>
        <w:p w:rsidR="00000000" w:rsidRDefault="00AD25B1">
          <w:pPr>
            <w:pStyle w:val="3D21F473425045FE978C87917199E1D4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B2230E92794139BE87163947BE3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5EBEB-05F1-4158-B959-363A3318EA39}"/>
      </w:docPartPr>
      <w:docPartBody>
        <w:p w:rsidR="00000000" w:rsidRDefault="00AD25B1">
          <w:pPr>
            <w:pStyle w:val="0CB2230E92794139BE87163947BE3BF2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FD894A87DE4E2FB84CD47AC1DC8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26954-2085-4BD7-922D-F49DB7CB3155}"/>
      </w:docPartPr>
      <w:docPartBody>
        <w:p w:rsidR="00000000" w:rsidRDefault="00AD25B1">
          <w:pPr>
            <w:pStyle w:val="BFFD894A87DE4E2FB84CD47AC1DC83F0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0543A536824718BF3EE0B3FD274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F2E96-74A8-4D0A-97B2-B96B685BACD8}"/>
      </w:docPartPr>
      <w:docPartBody>
        <w:p w:rsidR="00000000" w:rsidRDefault="00AD25B1">
          <w:pPr>
            <w:pStyle w:val="7B0543A536824718BF3EE0B3FD274121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F6845F2ABB47C2967BC0CECE7B0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60020-7B87-4841-A8C6-9E73DA0EDD06}"/>
      </w:docPartPr>
      <w:docPartBody>
        <w:p w:rsidR="00000000" w:rsidRDefault="00AD25B1">
          <w:pPr>
            <w:pStyle w:val="0CF6845F2ABB47C2967BC0CECE7B06F9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95B2CD04544E43A90AB4E5FC6A9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5E08C-F660-457A-8117-E19230111CD4}"/>
      </w:docPartPr>
      <w:docPartBody>
        <w:p w:rsidR="00000000" w:rsidRDefault="00AD25B1">
          <w:pPr>
            <w:pStyle w:val="A995B2CD04544E43A90AB4E5FC6A9E4F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88EB70D9944E2889BAF3398D2C0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B952D-8A32-4720-88C7-24738B23B8BC}"/>
      </w:docPartPr>
      <w:docPartBody>
        <w:p w:rsidR="00000000" w:rsidRDefault="00AD25B1">
          <w:pPr>
            <w:pStyle w:val="0C88EB70D9944E2889BAF3398D2C065D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CB31C41E5749DDAD09D6489E2DD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B92D4-52DC-471C-B668-8B6C72AAA04A}"/>
      </w:docPartPr>
      <w:docPartBody>
        <w:p w:rsidR="00000000" w:rsidRDefault="00AD25B1">
          <w:pPr>
            <w:pStyle w:val="07CB31C41E5749DDAD09D6489E2DDF62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5A0FF314BB424388A03D16B9A17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5C8CE-3FAE-4006-B023-F1C5366915F4}"/>
      </w:docPartPr>
      <w:docPartBody>
        <w:p w:rsidR="00000000" w:rsidRDefault="00AD25B1">
          <w:pPr>
            <w:pStyle w:val="635A0FF314BB424388A03D16B9A171BC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2C1A5896C746DF8A3CF918B93B9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58A14-0AC2-4CCB-8BBA-E90B95ABB18D}"/>
      </w:docPartPr>
      <w:docPartBody>
        <w:p w:rsidR="00000000" w:rsidRDefault="00AD25B1">
          <w:pPr>
            <w:pStyle w:val="A32C1A5896C746DF8A3CF918B93B975E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8B97C36B147E8B00E53F66C505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B743F-DE30-4939-BBFA-0CB8EC6CDE9F}"/>
      </w:docPartPr>
      <w:docPartBody>
        <w:p w:rsidR="00000000" w:rsidRDefault="00AD25B1">
          <w:pPr>
            <w:pStyle w:val="0788B97C36B147E8B00E53F66C505E40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EBA8731F1042D2BB0A4545BB6D7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8C224-D394-4891-A426-9B7B41223D5A}"/>
      </w:docPartPr>
      <w:docPartBody>
        <w:p w:rsidR="00000000" w:rsidRDefault="00AD25B1">
          <w:pPr>
            <w:pStyle w:val="95EBA8731F1042D2BB0A4545BB6D70A5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5F48A0EA8F4DE78C41757E7B5CB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6AC31-29FE-43A0-AB5B-B7B4413CB25F}"/>
      </w:docPartPr>
      <w:docPartBody>
        <w:p w:rsidR="00000000" w:rsidRDefault="00AD25B1">
          <w:pPr>
            <w:pStyle w:val="E95F48A0EA8F4DE78C41757E7B5CBB71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EC82C6B9994387B98C5423EDCF2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BCA3D-C547-4606-A407-F16823471A8C}"/>
      </w:docPartPr>
      <w:docPartBody>
        <w:p w:rsidR="00000000" w:rsidRDefault="00AD25B1">
          <w:pPr>
            <w:pStyle w:val="6AEC82C6B9994387B98C5423EDCF26EB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DC707F138745629E79DD29CF265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270FF-A10A-4C77-96A3-B17E9E7C9B6C}"/>
      </w:docPartPr>
      <w:docPartBody>
        <w:p w:rsidR="00000000" w:rsidRDefault="00AD25B1">
          <w:pPr>
            <w:pStyle w:val="4ADC707F138745629E79DD29CF265498"/>
          </w:pPr>
          <w:r w:rsidRPr="00AA47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F46A2C225F4A6F9C6D8AE98056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2D387-3F82-4162-84F0-6CE0068EB9FD}"/>
      </w:docPartPr>
      <w:docPartBody>
        <w:p w:rsidR="00000000" w:rsidRDefault="00AD25B1">
          <w:pPr>
            <w:pStyle w:val="1CF46A2C225F4A6F9C6D8AE98056026E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B802FB3555A6429DB50947B48EF86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1099D-7060-4689-A1E7-5BC4204FF5E1}"/>
      </w:docPartPr>
      <w:docPartBody>
        <w:p w:rsidR="00000000" w:rsidRDefault="00AD25B1">
          <w:pPr>
            <w:pStyle w:val="B802FB3555A6429DB50947B48EF8662A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EC08B8997A31435A845886C67B083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A0A8E-6076-4C16-BAA8-80DB44A6E167}"/>
      </w:docPartPr>
      <w:docPartBody>
        <w:p w:rsidR="00000000" w:rsidRDefault="00AD25B1">
          <w:pPr>
            <w:pStyle w:val="EC08B8997A31435A845886C67B0832AF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F56F473A8FAA4E4AB9DF89D4B3C0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8E2FD-5797-44F6-A4F5-C8D694573DF1}"/>
      </w:docPartPr>
      <w:docPartBody>
        <w:p w:rsidR="00000000" w:rsidRDefault="00AD25B1">
          <w:pPr>
            <w:pStyle w:val="F56F473A8FAA4E4AB9DF89D4B3C09FF1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1F30EE94996945AB8174788BE2C36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87562-477E-4977-AFA3-68BA543B361D}"/>
      </w:docPartPr>
      <w:docPartBody>
        <w:p w:rsidR="00000000" w:rsidRDefault="00AD25B1">
          <w:pPr>
            <w:pStyle w:val="1F30EE94996945AB8174788BE2C367B2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05BCA7F8C7E940FF854D3DA908484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15A9A-9386-42CC-A365-EEDBB17CC49D}"/>
      </w:docPartPr>
      <w:docPartBody>
        <w:p w:rsidR="00000000" w:rsidRDefault="00AD25B1">
          <w:pPr>
            <w:pStyle w:val="05BCA7F8C7E940FF854D3DA908484FAF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36EA94534DAC43809F5FFD2B1BE7F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7620C-7BE4-4D97-9285-3FC70D1C9063}"/>
      </w:docPartPr>
      <w:docPartBody>
        <w:p w:rsidR="00000000" w:rsidRDefault="00AD25B1">
          <w:pPr>
            <w:pStyle w:val="36EA94534DAC43809F5FFD2B1BE7F268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8ACAE71F667C415DAB626743AEB79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5AC77-037B-48B4-8909-175031F4278C}"/>
      </w:docPartPr>
      <w:docPartBody>
        <w:p w:rsidR="00000000" w:rsidRDefault="00AD25B1">
          <w:pPr>
            <w:pStyle w:val="8ACAE71F667C415DAB626743AEB791D6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53D63B290B784033AAAB2BB6E9214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2A7CE-1AB5-451F-B999-8415CD2D076D}"/>
      </w:docPartPr>
      <w:docPartBody>
        <w:p w:rsidR="00000000" w:rsidRDefault="00AD25B1">
          <w:pPr>
            <w:pStyle w:val="53D63B290B784033AAAB2BB6E9214C1C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05EDB26CE0404DFBAFB78D65FAA45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D4055-81E9-4854-A9C4-2DFF1E59C356}"/>
      </w:docPartPr>
      <w:docPartBody>
        <w:p w:rsidR="00000000" w:rsidRDefault="00AD25B1">
          <w:pPr>
            <w:pStyle w:val="05EDB26CE0404DFBAFB78D65FAA451FF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6BC5B3C16813496D9D832C5090C82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3A8B-9F20-44A0-B321-4B7AA8B34909}"/>
      </w:docPartPr>
      <w:docPartBody>
        <w:p w:rsidR="00000000" w:rsidRDefault="00AD25B1">
          <w:pPr>
            <w:pStyle w:val="6BC5B3C16813496D9D832C5090C827F4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1104BD01174E451F876833DD7B3EA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382EB-A772-4677-8B0A-9B689B6D184C}"/>
      </w:docPartPr>
      <w:docPartBody>
        <w:p w:rsidR="00000000" w:rsidRDefault="00AD25B1">
          <w:pPr>
            <w:pStyle w:val="1104BD01174E451F876833DD7B3EAA40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32CBF81BAF334A738C88287F2AB9C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637E7-3ACD-4AAD-935B-7D0D359D3761}"/>
      </w:docPartPr>
      <w:docPartBody>
        <w:p w:rsidR="00000000" w:rsidRDefault="00AD25B1">
          <w:pPr>
            <w:pStyle w:val="32CBF81BAF334A738C88287F2AB9CEB5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DDFF88C6F07F456FB0404365045C8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1AB4F-0FD6-4D8A-9CC7-1B473B676A65}"/>
      </w:docPartPr>
      <w:docPartBody>
        <w:p w:rsidR="00000000" w:rsidRDefault="00AD25B1">
          <w:pPr>
            <w:pStyle w:val="DDFF88C6F07F456FB0404365045C832D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3666FED747264E7D8188DC68F4F30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9FEF2-229E-4F4B-84EE-97877619DAE6}"/>
      </w:docPartPr>
      <w:docPartBody>
        <w:p w:rsidR="00000000" w:rsidRDefault="00AD25B1">
          <w:pPr>
            <w:pStyle w:val="3666FED747264E7D8188DC68F4F3047F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B6B1415157F5431F930607CC5FC95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37808-E9BD-4FC0-9EDD-0766B0A87BB0}"/>
      </w:docPartPr>
      <w:docPartBody>
        <w:p w:rsidR="00000000" w:rsidRDefault="00AD25B1">
          <w:pPr>
            <w:pStyle w:val="B6B1415157F5431F930607CC5FC95CFF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F8EF83C6AD84458BAC61305A2D467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FCCD0-3374-47D2-8C95-3508FA2224A3}"/>
      </w:docPartPr>
      <w:docPartBody>
        <w:p w:rsidR="00000000" w:rsidRDefault="00AD25B1">
          <w:pPr>
            <w:pStyle w:val="F8EF83C6AD84458BAC61305A2D467B2E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6595F900B9FF43D5B42C3A13D63F1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3F49C-3045-41E9-B8BA-4A9714DAE401}"/>
      </w:docPartPr>
      <w:docPartBody>
        <w:p w:rsidR="00000000" w:rsidRDefault="00AD25B1">
          <w:pPr>
            <w:pStyle w:val="6595F900B9FF43D5B42C3A13D63F1466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09A32D9336A04BC7ADD622D8927DA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A53B4-7545-417E-96E7-E9B06A774DF4}"/>
      </w:docPartPr>
      <w:docPartBody>
        <w:p w:rsidR="00000000" w:rsidRDefault="00AD25B1">
          <w:pPr>
            <w:pStyle w:val="09A32D9336A04BC7ADD622D8927DAF79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DF273C5208404D19B77AE4C72A98E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59E27-F832-4BD7-A061-E2CE4D7195E6}"/>
      </w:docPartPr>
      <w:docPartBody>
        <w:p w:rsidR="00000000" w:rsidRDefault="00AD25B1">
          <w:pPr>
            <w:pStyle w:val="DF273C5208404D19B77AE4C72A98E548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741D34040EBA4BFA851C3023411DF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B87C0-4E03-4DF2-ABE8-DB26CC612EEE}"/>
      </w:docPartPr>
      <w:docPartBody>
        <w:p w:rsidR="00000000" w:rsidRDefault="00AD25B1">
          <w:pPr>
            <w:pStyle w:val="741D34040EBA4BFA851C3023411DFF01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C6F3C3642CA54CF69945CE1E73D42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9D83C-0F17-4A43-BB10-15A2256882B7}"/>
      </w:docPartPr>
      <w:docPartBody>
        <w:p w:rsidR="00000000" w:rsidRDefault="00AD25B1">
          <w:pPr>
            <w:pStyle w:val="C6F3C3642CA54CF69945CE1E73D424E4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949106499D1146DAA4F6620AE7FA4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70D47-0EDC-47DF-80CB-7D7F423CEDA4}"/>
      </w:docPartPr>
      <w:docPartBody>
        <w:p w:rsidR="00000000" w:rsidRDefault="00AD25B1">
          <w:pPr>
            <w:pStyle w:val="949106499D1146DAA4F6620AE7FA4E75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F2EDBDFFA72544ACA02BBC91A5F82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D275D-0E76-42ED-AC7D-0EA1319421D9}"/>
      </w:docPartPr>
      <w:docPartBody>
        <w:p w:rsidR="00000000" w:rsidRDefault="00AD25B1">
          <w:pPr>
            <w:pStyle w:val="F2EDBDFFA72544ACA02BBC91A5F823FE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E61A6AFE07FC4408951682EC28B73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6A660-2607-48E2-AAA8-08574FC12840}"/>
      </w:docPartPr>
      <w:docPartBody>
        <w:p w:rsidR="00000000" w:rsidRDefault="00AD25B1">
          <w:pPr>
            <w:pStyle w:val="E61A6AFE07FC4408951682EC28B73DA7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C1FA665058884C4F936494E96F360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9D4F9-5D5E-4212-AC0A-33096AA2E64D}"/>
      </w:docPartPr>
      <w:docPartBody>
        <w:p w:rsidR="00000000" w:rsidRDefault="00AD25B1">
          <w:pPr>
            <w:pStyle w:val="C1FA665058884C4F936494E96F360DBE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E8B458C7746846AF9D2AE67DB3BEB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A1A10-E964-470F-959C-467CDEE63A04}"/>
      </w:docPartPr>
      <w:docPartBody>
        <w:p w:rsidR="00000000" w:rsidRDefault="00AD25B1">
          <w:pPr>
            <w:pStyle w:val="E8B458C7746846AF9D2AE67DB3BEB300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81379B21516C4108AD0D9CBB19D22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C4E8C-30D9-4AFB-A109-D2E9BA8F7075}"/>
      </w:docPartPr>
      <w:docPartBody>
        <w:p w:rsidR="00000000" w:rsidRDefault="00AD25B1">
          <w:pPr>
            <w:pStyle w:val="81379B21516C4108AD0D9CBB19D22758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18F5C135784E4AD4BB995F4E5062D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77341-52D9-4201-8F9E-170E0F430768}"/>
      </w:docPartPr>
      <w:docPartBody>
        <w:p w:rsidR="00000000" w:rsidRDefault="00AD25B1">
          <w:pPr>
            <w:pStyle w:val="18F5C135784E4AD4BB995F4E5062DBA7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9EF618E06FCA4125AF39756D44F6A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1A6A1-F52A-4808-8D2C-48805FB8E883}"/>
      </w:docPartPr>
      <w:docPartBody>
        <w:p w:rsidR="00000000" w:rsidRDefault="00AD25B1">
          <w:pPr>
            <w:pStyle w:val="9EF618E06FCA4125AF39756D44F6AFD3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59EAC59BC2D14BACA6CB337A636F7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524F5-2840-4AC1-AF59-77CEAB15B657}"/>
      </w:docPartPr>
      <w:docPartBody>
        <w:p w:rsidR="00000000" w:rsidRDefault="00AD25B1">
          <w:pPr>
            <w:pStyle w:val="59EAC59BC2D14BACA6CB337A636F72D5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4DCDA6683F754393B3AF5DE202ABD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50AA2-300C-48EB-B282-2E7C4A342370}"/>
      </w:docPartPr>
      <w:docPartBody>
        <w:p w:rsidR="00000000" w:rsidRDefault="00AD25B1">
          <w:pPr>
            <w:pStyle w:val="4DCDA6683F754393B3AF5DE202ABDAB7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282676C4ACB8498F8B72AC2838544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CED72-3E6A-4758-8165-410EEBC05179}"/>
      </w:docPartPr>
      <w:docPartBody>
        <w:p w:rsidR="00000000" w:rsidRDefault="00AD25B1">
          <w:pPr>
            <w:pStyle w:val="282676C4ACB8498F8B72AC2838544671"/>
          </w:pPr>
          <w:r>
            <w:rPr>
              <w:rStyle w:val="PlaceholderText"/>
            </w:rPr>
            <w:t>Enter phone number</w:t>
          </w:r>
        </w:p>
      </w:docPartBody>
    </w:docPart>
    <w:docPart>
      <w:docPartPr>
        <w:name w:val="7A9D62BE789040658F6A1B18A7B17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49317-D0D2-4F37-8A9D-799F01B2D65D}"/>
      </w:docPartPr>
      <w:docPartBody>
        <w:p w:rsidR="00000000" w:rsidRDefault="00AD25B1">
          <w:pPr>
            <w:pStyle w:val="7A9D62BE789040658F6A1B18A7B17FCD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F7FDC23B80D74D0B9D3F52CE38858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BA8DC-3C4C-405B-8AD5-9DB95B399676}"/>
      </w:docPartPr>
      <w:docPartBody>
        <w:p w:rsidR="00000000" w:rsidRDefault="00AD25B1">
          <w:pPr>
            <w:pStyle w:val="F7FDC23B80D74D0B9D3F52CE38858A5E"/>
          </w:pPr>
          <w:r>
            <w:rPr>
              <w:rStyle w:val="PlaceholderText"/>
            </w:rPr>
            <w:t>Enter key contact name</w:t>
          </w:r>
        </w:p>
      </w:docPartBody>
    </w:docPart>
    <w:docPart>
      <w:docPartPr>
        <w:name w:val="01CBB4BF4F854373A64B49DECC5A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9B374-2609-442A-A1CA-0CAE851A797C}"/>
      </w:docPartPr>
      <w:docPartBody>
        <w:p w:rsidR="00000000" w:rsidRDefault="00AD25B1">
          <w:pPr>
            <w:pStyle w:val="01CBB4BF4F854373A64B49DECC5A2894"/>
          </w:pPr>
          <w:r>
            <w:rPr>
              <w:rStyle w:val="PlaceholderText"/>
            </w:rPr>
            <w:t>Enter phone number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ACBD5551E04345A8A9143D950A9B0A">
    <w:name w:val="F7ACBD5551E04345A8A9143D950A9B0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C3F8C305896403AB0C96B666250F363">
    <w:name w:val="CC3F8C305896403AB0C96B666250F363"/>
  </w:style>
  <w:style w:type="paragraph" w:customStyle="1" w:styleId="4C889B956D2E4B4DA004F790C0C6A5DB">
    <w:name w:val="4C889B956D2E4B4DA004F790C0C6A5DB"/>
  </w:style>
  <w:style w:type="paragraph" w:customStyle="1" w:styleId="DE22F4CC96D047588309CAE5A8E2D9CB">
    <w:name w:val="DE22F4CC96D047588309CAE5A8E2D9CB"/>
  </w:style>
  <w:style w:type="paragraph" w:customStyle="1" w:styleId="C5D6CBB9923443AAAE647506F45EF021">
    <w:name w:val="C5D6CBB9923443AAAE647506F45EF021"/>
  </w:style>
  <w:style w:type="paragraph" w:customStyle="1" w:styleId="5BF400A4C70B413092913455C1BB34E0">
    <w:name w:val="5BF400A4C70B413092913455C1BB34E0"/>
  </w:style>
  <w:style w:type="paragraph" w:customStyle="1" w:styleId="1A69038C3A754BB2866F418293957887">
    <w:name w:val="1A69038C3A754BB2866F418293957887"/>
  </w:style>
  <w:style w:type="paragraph" w:customStyle="1" w:styleId="A3E670C60CCB416F9DC0BC42763FE68A">
    <w:name w:val="A3E670C60CCB416F9DC0BC42763FE68A"/>
  </w:style>
  <w:style w:type="paragraph" w:customStyle="1" w:styleId="B6540F90156F4CCDAFC116EB49D3B07C">
    <w:name w:val="B6540F90156F4CCDAFC116EB49D3B07C"/>
  </w:style>
  <w:style w:type="paragraph" w:customStyle="1" w:styleId="C857E0C0B41143D5822926BED01CF938">
    <w:name w:val="C857E0C0B41143D5822926BED01CF938"/>
  </w:style>
  <w:style w:type="paragraph" w:customStyle="1" w:styleId="C41EF20715F040358CB49D9AD15D1C54">
    <w:name w:val="C41EF20715F040358CB49D9AD15D1C54"/>
  </w:style>
  <w:style w:type="paragraph" w:customStyle="1" w:styleId="7E04827B78EE451095CF0E4751E71A74">
    <w:name w:val="7E04827B78EE451095CF0E4751E71A74"/>
  </w:style>
  <w:style w:type="paragraph" w:customStyle="1" w:styleId="69084A07A45A486EA0D2CE87A94CB616">
    <w:name w:val="69084A07A45A486EA0D2CE87A94CB616"/>
  </w:style>
  <w:style w:type="paragraph" w:customStyle="1" w:styleId="670C778D90C84DBC9328DF9A7B433115">
    <w:name w:val="670C778D90C84DBC9328DF9A7B433115"/>
  </w:style>
  <w:style w:type="paragraph" w:customStyle="1" w:styleId="12037F7CF6D94A4594B235F60F2AA6C3">
    <w:name w:val="12037F7CF6D94A4594B235F60F2AA6C3"/>
  </w:style>
  <w:style w:type="paragraph" w:customStyle="1" w:styleId="A64CFB2035354607817E3326091C3C9F">
    <w:name w:val="A64CFB2035354607817E3326091C3C9F"/>
  </w:style>
  <w:style w:type="paragraph" w:customStyle="1" w:styleId="D88C29152C1A40BC9291C088BFC6C742">
    <w:name w:val="D88C29152C1A40BC9291C088BFC6C742"/>
  </w:style>
  <w:style w:type="paragraph" w:customStyle="1" w:styleId="B6D1687A971B4800B8796F329FCEDB62">
    <w:name w:val="B6D1687A971B4800B8796F329FCEDB62"/>
  </w:style>
  <w:style w:type="paragraph" w:customStyle="1" w:styleId="0EA9774CDE804C3A8A2D6A3997E49B58">
    <w:name w:val="0EA9774CDE804C3A8A2D6A3997E49B58"/>
  </w:style>
  <w:style w:type="paragraph" w:customStyle="1" w:styleId="AA049FB695734F6FAC47D8D0E3788BEC">
    <w:name w:val="AA049FB695734F6FAC47D8D0E3788BEC"/>
  </w:style>
  <w:style w:type="paragraph" w:customStyle="1" w:styleId="FC75F850D30E4BE5AD7E073A67F89A26">
    <w:name w:val="FC75F850D30E4BE5AD7E073A67F89A26"/>
  </w:style>
  <w:style w:type="paragraph" w:customStyle="1" w:styleId="7C33D6C09E1C4B09ABE7AFC70A28857D">
    <w:name w:val="7C33D6C09E1C4B09ABE7AFC70A28857D"/>
  </w:style>
  <w:style w:type="paragraph" w:customStyle="1" w:styleId="A071854E06684C82BC5E1CC3381B2EEF">
    <w:name w:val="A071854E06684C82BC5E1CC3381B2EEF"/>
  </w:style>
  <w:style w:type="paragraph" w:customStyle="1" w:styleId="E71866B81EFE4E0889415AE3AF55EDC0">
    <w:name w:val="E71866B81EFE4E0889415AE3AF55EDC0"/>
  </w:style>
  <w:style w:type="paragraph" w:customStyle="1" w:styleId="040A57AE4FAF4C80AF52E2D7CA8C5BB1">
    <w:name w:val="040A57AE4FAF4C80AF52E2D7CA8C5BB1"/>
  </w:style>
  <w:style w:type="paragraph" w:customStyle="1" w:styleId="55660E08860F4C3D9FCF44498553A3A9">
    <w:name w:val="55660E08860F4C3D9FCF44498553A3A9"/>
  </w:style>
  <w:style w:type="paragraph" w:customStyle="1" w:styleId="6D8317634C4E4509882AFDFFA68B0841">
    <w:name w:val="6D8317634C4E4509882AFDFFA68B0841"/>
  </w:style>
  <w:style w:type="paragraph" w:customStyle="1" w:styleId="3E25AD0F985C4D6583870591BC79D037">
    <w:name w:val="3E25AD0F985C4D6583870591BC79D037"/>
  </w:style>
  <w:style w:type="paragraph" w:customStyle="1" w:styleId="C6C05134E6634CD8BD5281054BEBE93F">
    <w:name w:val="C6C05134E6634CD8BD5281054BEBE93F"/>
  </w:style>
  <w:style w:type="paragraph" w:customStyle="1" w:styleId="BCCDDB788FEC45E5926533FB7A7F7E9C">
    <w:name w:val="BCCDDB788FEC45E5926533FB7A7F7E9C"/>
  </w:style>
  <w:style w:type="paragraph" w:customStyle="1" w:styleId="D9B132F454524F1BB88A2BB0DFD68F0A">
    <w:name w:val="D9B132F454524F1BB88A2BB0DFD68F0A"/>
  </w:style>
  <w:style w:type="paragraph" w:customStyle="1" w:styleId="D6D50C08689F4E96865B66459EB60918">
    <w:name w:val="D6D50C08689F4E96865B66459EB60918"/>
  </w:style>
  <w:style w:type="paragraph" w:customStyle="1" w:styleId="99BAA3B2B40E422291213FF961A12100">
    <w:name w:val="99BAA3B2B40E422291213FF961A12100"/>
  </w:style>
  <w:style w:type="paragraph" w:customStyle="1" w:styleId="9A18C47A8BD74C5CAC4AA11A3960AB41">
    <w:name w:val="9A18C47A8BD74C5CAC4AA11A3960AB41"/>
  </w:style>
  <w:style w:type="paragraph" w:customStyle="1" w:styleId="4890A9EBB8C74F24990A05E14F69F174">
    <w:name w:val="4890A9EBB8C74F24990A05E14F69F174"/>
  </w:style>
  <w:style w:type="paragraph" w:customStyle="1" w:styleId="084D1CCB0D9C4257A273BB9C164E3009">
    <w:name w:val="084D1CCB0D9C4257A273BB9C164E3009"/>
  </w:style>
  <w:style w:type="paragraph" w:customStyle="1" w:styleId="D7F31866E83C474D9062DFED0ED90E3E">
    <w:name w:val="D7F31866E83C474D9062DFED0ED90E3E"/>
  </w:style>
  <w:style w:type="paragraph" w:customStyle="1" w:styleId="0F77004E6E784EA0B1AE45DBF90DAA91">
    <w:name w:val="0F77004E6E784EA0B1AE45DBF90DAA91"/>
  </w:style>
  <w:style w:type="paragraph" w:customStyle="1" w:styleId="7DEE6FDA8E4A42E282AFF1FD4E18995C">
    <w:name w:val="7DEE6FDA8E4A42E282AFF1FD4E18995C"/>
  </w:style>
  <w:style w:type="paragraph" w:customStyle="1" w:styleId="373E30814E904D17AE4555A244E99091">
    <w:name w:val="373E30814E904D17AE4555A244E99091"/>
  </w:style>
  <w:style w:type="paragraph" w:customStyle="1" w:styleId="ADA68623CEC9475086891B27DD2BF372">
    <w:name w:val="ADA68623CEC9475086891B27DD2BF372"/>
  </w:style>
  <w:style w:type="paragraph" w:customStyle="1" w:styleId="72156FB1B534411D807DDAA0E381239D">
    <w:name w:val="72156FB1B534411D807DDAA0E381239D"/>
  </w:style>
  <w:style w:type="paragraph" w:customStyle="1" w:styleId="6E834ADF21A146E2B39149DD0413EAE3">
    <w:name w:val="6E834ADF21A146E2B39149DD0413EAE3"/>
  </w:style>
  <w:style w:type="paragraph" w:customStyle="1" w:styleId="D21ACD0D168E47AE8145C960517F0526">
    <w:name w:val="D21ACD0D168E47AE8145C960517F0526"/>
  </w:style>
  <w:style w:type="paragraph" w:customStyle="1" w:styleId="4F1E11653B374FF8BDD5807CF556DD8E">
    <w:name w:val="4F1E11653B374FF8BDD5807CF556DD8E"/>
  </w:style>
  <w:style w:type="paragraph" w:customStyle="1" w:styleId="0F5C20A67B9C41F99CAA5F15E5C6B7E7">
    <w:name w:val="0F5C20A67B9C41F99CAA5F15E5C6B7E7"/>
  </w:style>
  <w:style w:type="paragraph" w:customStyle="1" w:styleId="C72B217BFABB4D22AA97DBDBB1505E4D">
    <w:name w:val="C72B217BFABB4D22AA97DBDBB1505E4D"/>
  </w:style>
  <w:style w:type="paragraph" w:customStyle="1" w:styleId="68536C89579248F0922EA8D76C3438BA">
    <w:name w:val="68536C89579248F0922EA8D76C3438BA"/>
  </w:style>
  <w:style w:type="paragraph" w:customStyle="1" w:styleId="1CE166BCED3D4BFA98869581E8C0CD16">
    <w:name w:val="1CE166BCED3D4BFA98869581E8C0CD16"/>
  </w:style>
  <w:style w:type="paragraph" w:customStyle="1" w:styleId="2CE7B38D563146B08DC9B4BB14F634ED">
    <w:name w:val="2CE7B38D563146B08DC9B4BB14F634ED"/>
  </w:style>
  <w:style w:type="paragraph" w:customStyle="1" w:styleId="B410A608E3654892AC945400A0302CC4">
    <w:name w:val="B410A608E3654892AC945400A0302CC4"/>
  </w:style>
  <w:style w:type="paragraph" w:customStyle="1" w:styleId="3F09FC039F31444E9A78511CFE17F6F3">
    <w:name w:val="3F09FC039F31444E9A78511CFE17F6F3"/>
  </w:style>
  <w:style w:type="paragraph" w:customStyle="1" w:styleId="140B7510BD534605BBFBBABF7746A45C">
    <w:name w:val="140B7510BD534605BBFBBABF7746A45C"/>
  </w:style>
  <w:style w:type="paragraph" w:customStyle="1" w:styleId="AE5CA565E3C64777BC0281666FF16E61">
    <w:name w:val="AE5CA565E3C64777BC0281666FF16E61"/>
  </w:style>
  <w:style w:type="paragraph" w:customStyle="1" w:styleId="10BEFF53932C4AD7A8AC11B514AD09C2">
    <w:name w:val="10BEFF53932C4AD7A8AC11B514AD09C2"/>
  </w:style>
  <w:style w:type="paragraph" w:customStyle="1" w:styleId="B86940405559479FB726D5C79D3375DF">
    <w:name w:val="B86940405559479FB726D5C79D3375DF"/>
  </w:style>
  <w:style w:type="paragraph" w:customStyle="1" w:styleId="F44AF75D6DED43D894282713CD74D4BF">
    <w:name w:val="F44AF75D6DED43D894282713CD74D4BF"/>
  </w:style>
  <w:style w:type="paragraph" w:customStyle="1" w:styleId="2C5C77DDBC4747D8BEB5F5DDCCAC8EF0">
    <w:name w:val="2C5C77DDBC4747D8BEB5F5DDCCAC8EF0"/>
  </w:style>
  <w:style w:type="paragraph" w:customStyle="1" w:styleId="D41226838A024EFBA40894C939F89929">
    <w:name w:val="D41226838A024EFBA40894C939F89929"/>
  </w:style>
  <w:style w:type="paragraph" w:customStyle="1" w:styleId="F9018C01A0F745A5B5D4F9A2D2311686">
    <w:name w:val="F9018C01A0F745A5B5D4F9A2D2311686"/>
  </w:style>
  <w:style w:type="paragraph" w:customStyle="1" w:styleId="30CE6F5875064BE6AB5538C222046EEC">
    <w:name w:val="30CE6F5875064BE6AB5538C222046EEC"/>
  </w:style>
  <w:style w:type="paragraph" w:customStyle="1" w:styleId="7F1E23CDB7B14CF6A376D3EDF99CB325">
    <w:name w:val="7F1E23CDB7B14CF6A376D3EDF99CB325"/>
  </w:style>
  <w:style w:type="paragraph" w:customStyle="1" w:styleId="1D771E1FD8454CC4A9F44CB955C5470B">
    <w:name w:val="1D771E1FD8454CC4A9F44CB955C5470B"/>
  </w:style>
  <w:style w:type="paragraph" w:customStyle="1" w:styleId="BE537DB3C34749C4B1261DF582AEC9AE">
    <w:name w:val="BE537DB3C34749C4B1261DF582AEC9AE"/>
  </w:style>
  <w:style w:type="paragraph" w:customStyle="1" w:styleId="FC840D255A6B451180C07FF8DB3464C9">
    <w:name w:val="FC840D255A6B451180C07FF8DB3464C9"/>
  </w:style>
  <w:style w:type="paragraph" w:customStyle="1" w:styleId="7AF75896A1E141E4932698D36B2EC33B">
    <w:name w:val="7AF75896A1E141E4932698D36B2EC33B"/>
  </w:style>
  <w:style w:type="paragraph" w:customStyle="1" w:styleId="8E9959C9E5924593B0A345F46D986F6E">
    <w:name w:val="8E9959C9E5924593B0A345F46D986F6E"/>
  </w:style>
  <w:style w:type="paragraph" w:customStyle="1" w:styleId="107FDC951B5C463FA1033D6212E7DF7F">
    <w:name w:val="107FDC951B5C463FA1033D6212E7DF7F"/>
  </w:style>
  <w:style w:type="paragraph" w:customStyle="1" w:styleId="6E71EB22799D4BB2B24E3903A979F1A5">
    <w:name w:val="6E71EB22799D4BB2B24E3903A979F1A5"/>
  </w:style>
  <w:style w:type="paragraph" w:customStyle="1" w:styleId="77C68FD0520142EDA784524895A1DF9A">
    <w:name w:val="77C68FD0520142EDA784524895A1DF9A"/>
  </w:style>
  <w:style w:type="paragraph" w:customStyle="1" w:styleId="6BD7B550FA5847C5863530753451BF8B">
    <w:name w:val="6BD7B550FA5847C5863530753451BF8B"/>
  </w:style>
  <w:style w:type="paragraph" w:customStyle="1" w:styleId="D1B72F33EB694F5693BE23FD5347553B">
    <w:name w:val="D1B72F33EB694F5693BE23FD5347553B"/>
  </w:style>
  <w:style w:type="paragraph" w:customStyle="1" w:styleId="B121A29B2AB54AD798E713D2BC890942">
    <w:name w:val="B121A29B2AB54AD798E713D2BC890942"/>
  </w:style>
  <w:style w:type="paragraph" w:customStyle="1" w:styleId="B93060C020584D92862248604F4717AB">
    <w:name w:val="B93060C020584D92862248604F4717AB"/>
  </w:style>
  <w:style w:type="paragraph" w:customStyle="1" w:styleId="E40B283FEE164945B97F3A6C94930EED">
    <w:name w:val="E40B283FEE164945B97F3A6C94930EED"/>
  </w:style>
  <w:style w:type="paragraph" w:customStyle="1" w:styleId="94596BD1024C4FF7858D543701155C42">
    <w:name w:val="94596BD1024C4FF7858D543701155C42"/>
  </w:style>
  <w:style w:type="paragraph" w:customStyle="1" w:styleId="91DDD91708AF46CDA8483298EBD095D3">
    <w:name w:val="91DDD91708AF46CDA8483298EBD095D3"/>
  </w:style>
  <w:style w:type="paragraph" w:customStyle="1" w:styleId="2A31537B8A3B4EC88DE1E75E39E391B8">
    <w:name w:val="2A31537B8A3B4EC88DE1E75E39E391B8"/>
  </w:style>
  <w:style w:type="paragraph" w:customStyle="1" w:styleId="A57469D3E0404D649E6A26368B803D98">
    <w:name w:val="A57469D3E0404D649E6A26368B803D98"/>
  </w:style>
  <w:style w:type="paragraph" w:customStyle="1" w:styleId="BEE4333AA02945D58DDEDC33D5FB86FD">
    <w:name w:val="BEE4333AA02945D58DDEDC33D5FB86FD"/>
  </w:style>
  <w:style w:type="paragraph" w:customStyle="1" w:styleId="5AB83321D7554C82855F9725F654CE8B">
    <w:name w:val="5AB83321D7554C82855F9725F654CE8B"/>
  </w:style>
  <w:style w:type="paragraph" w:customStyle="1" w:styleId="D631A5D0889B437098FB2AB89826F06D">
    <w:name w:val="D631A5D0889B437098FB2AB89826F06D"/>
  </w:style>
  <w:style w:type="paragraph" w:customStyle="1" w:styleId="069D52B591464DCDB55FA2B008BAEF79">
    <w:name w:val="069D52B591464DCDB55FA2B008BAEF79"/>
  </w:style>
  <w:style w:type="paragraph" w:customStyle="1" w:styleId="1F2400F04D41490982A2A08EA92160DD">
    <w:name w:val="1F2400F04D41490982A2A08EA92160DD"/>
  </w:style>
  <w:style w:type="paragraph" w:customStyle="1" w:styleId="110BDD86D36B45FB900A1512D9818121">
    <w:name w:val="110BDD86D36B45FB900A1512D9818121"/>
  </w:style>
  <w:style w:type="paragraph" w:customStyle="1" w:styleId="6DDB2EC2A39B42F4BD5C5DE84E5FBBF0">
    <w:name w:val="6DDB2EC2A39B42F4BD5C5DE84E5FBBF0"/>
  </w:style>
  <w:style w:type="paragraph" w:customStyle="1" w:styleId="FAEF8C270DB84C2FB7E141CC30A0764B">
    <w:name w:val="FAEF8C270DB84C2FB7E141CC30A0764B"/>
  </w:style>
  <w:style w:type="paragraph" w:customStyle="1" w:styleId="C7BEED83187849EF8CEBAB3DBA0515E0">
    <w:name w:val="C7BEED83187849EF8CEBAB3DBA0515E0"/>
  </w:style>
  <w:style w:type="paragraph" w:customStyle="1" w:styleId="060D16AAFF9043DDBDD71AEFAE6CE346">
    <w:name w:val="060D16AAFF9043DDBDD71AEFAE6CE346"/>
  </w:style>
  <w:style w:type="paragraph" w:customStyle="1" w:styleId="AF455A9D3CCC40FA90ABC96649B973E7">
    <w:name w:val="AF455A9D3CCC40FA90ABC96649B973E7"/>
  </w:style>
  <w:style w:type="paragraph" w:customStyle="1" w:styleId="0CD0296F0E1A4A89A111D4BB552480AE">
    <w:name w:val="0CD0296F0E1A4A89A111D4BB552480AE"/>
  </w:style>
  <w:style w:type="paragraph" w:customStyle="1" w:styleId="828E800695414CC9BAC8FD0920BCCAF3">
    <w:name w:val="828E800695414CC9BAC8FD0920BCCAF3"/>
  </w:style>
  <w:style w:type="paragraph" w:customStyle="1" w:styleId="D339F1C62EEF4B14928F8F59EE4DE14A">
    <w:name w:val="D339F1C62EEF4B14928F8F59EE4DE14A"/>
  </w:style>
  <w:style w:type="paragraph" w:customStyle="1" w:styleId="799D73D7978D493A940FE543BFE12581">
    <w:name w:val="799D73D7978D493A940FE543BFE12581"/>
  </w:style>
  <w:style w:type="paragraph" w:customStyle="1" w:styleId="9444585118804FA1A7CA8C5E2099821E">
    <w:name w:val="9444585118804FA1A7CA8C5E2099821E"/>
  </w:style>
  <w:style w:type="paragraph" w:customStyle="1" w:styleId="EE54C9B001854B3BA511D8B7B599A2B6">
    <w:name w:val="EE54C9B001854B3BA511D8B7B599A2B6"/>
  </w:style>
  <w:style w:type="paragraph" w:customStyle="1" w:styleId="DE2C23EB6B1D47D6A2E94B2A16308CB3">
    <w:name w:val="DE2C23EB6B1D47D6A2E94B2A16308CB3"/>
  </w:style>
  <w:style w:type="paragraph" w:customStyle="1" w:styleId="1FB5708B398E4D33AEC4FE23DB336E17">
    <w:name w:val="1FB5708B398E4D33AEC4FE23DB336E17"/>
  </w:style>
  <w:style w:type="paragraph" w:customStyle="1" w:styleId="E3071EC71278403F9B03F3ADDCC2C3A3">
    <w:name w:val="E3071EC71278403F9B03F3ADDCC2C3A3"/>
  </w:style>
  <w:style w:type="paragraph" w:customStyle="1" w:styleId="FA3B6789E5B940EAABB55DAD90BE78EB">
    <w:name w:val="FA3B6789E5B940EAABB55DAD90BE78EB"/>
  </w:style>
  <w:style w:type="paragraph" w:customStyle="1" w:styleId="E0A533768FB3488398C5C4F7B797620F">
    <w:name w:val="E0A533768FB3488398C5C4F7B797620F"/>
  </w:style>
  <w:style w:type="paragraph" w:customStyle="1" w:styleId="FF0C1626DE6C47948F0D7A6A3E36028D">
    <w:name w:val="FF0C1626DE6C47948F0D7A6A3E36028D"/>
  </w:style>
  <w:style w:type="paragraph" w:customStyle="1" w:styleId="78194BA7228648F3A9D5D84599DFD3FB">
    <w:name w:val="78194BA7228648F3A9D5D84599DFD3FB"/>
  </w:style>
  <w:style w:type="paragraph" w:customStyle="1" w:styleId="CA344C7B698F4D38B9190DFC36192BF6">
    <w:name w:val="CA344C7B698F4D38B9190DFC36192BF6"/>
  </w:style>
  <w:style w:type="paragraph" w:customStyle="1" w:styleId="569CC1D3FF7D4B29B3DFCCC8C699C10F">
    <w:name w:val="569CC1D3FF7D4B29B3DFCCC8C699C10F"/>
  </w:style>
  <w:style w:type="paragraph" w:customStyle="1" w:styleId="58722E0901924C91ADC3423985404447">
    <w:name w:val="58722E0901924C91ADC3423985404447"/>
  </w:style>
  <w:style w:type="paragraph" w:customStyle="1" w:styleId="36513FC4FA19402A962E928AC5442E1D">
    <w:name w:val="36513FC4FA19402A962E928AC5442E1D"/>
  </w:style>
  <w:style w:type="paragraph" w:customStyle="1" w:styleId="0923F392176D4140B0A5F65101B5FEDD">
    <w:name w:val="0923F392176D4140B0A5F65101B5FEDD"/>
  </w:style>
  <w:style w:type="paragraph" w:customStyle="1" w:styleId="F87C8806B58C40709BAAF11D226AB641">
    <w:name w:val="F87C8806B58C40709BAAF11D226AB641"/>
  </w:style>
  <w:style w:type="paragraph" w:customStyle="1" w:styleId="7640E59C9E6147EDB26FDDA497D36304">
    <w:name w:val="7640E59C9E6147EDB26FDDA497D36304"/>
  </w:style>
  <w:style w:type="paragraph" w:customStyle="1" w:styleId="60FFF29BFE2C424B94B1F6D6CE02B736">
    <w:name w:val="60FFF29BFE2C424B94B1F6D6CE02B736"/>
  </w:style>
  <w:style w:type="paragraph" w:customStyle="1" w:styleId="F9EFCB8842AA41B485EBF9A45E459BDB">
    <w:name w:val="F9EFCB8842AA41B485EBF9A45E459BDB"/>
  </w:style>
  <w:style w:type="paragraph" w:customStyle="1" w:styleId="8B57C2276CDA4DC8BF7944DCD3B5A771">
    <w:name w:val="8B57C2276CDA4DC8BF7944DCD3B5A771"/>
  </w:style>
  <w:style w:type="paragraph" w:customStyle="1" w:styleId="9E148D0EED4A4018B8933DA0A6FFB92F">
    <w:name w:val="9E148D0EED4A4018B8933DA0A6FFB92F"/>
  </w:style>
  <w:style w:type="paragraph" w:customStyle="1" w:styleId="5DEE0AF65FEB4E92BA973EAC2572D47D">
    <w:name w:val="5DEE0AF65FEB4E92BA973EAC2572D47D"/>
  </w:style>
  <w:style w:type="paragraph" w:customStyle="1" w:styleId="F1B16F2E1A1F4E4FBDA45ECC8538CC50">
    <w:name w:val="F1B16F2E1A1F4E4FBDA45ECC8538CC50"/>
  </w:style>
  <w:style w:type="paragraph" w:customStyle="1" w:styleId="193921E38573440C8AABCF0C75B4C66C">
    <w:name w:val="193921E38573440C8AABCF0C75B4C66C"/>
  </w:style>
  <w:style w:type="paragraph" w:customStyle="1" w:styleId="0886EDE09B7C4E5FA5C67C6AE5B01D51">
    <w:name w:val="0886EDE09B7C4E5FA5C67C6AE5B01D51"/>
  </w:style>
  <w:style w:type="paragraph" w:customStyle="1" w:styleId="928BE6232CC84B1196CE0CE3432516B8">
    <w:name w:val="928BE6232CC84B1196CE0CE3432516B8"/>
  </w:style>
  <w:style w:type="paragraph" w:customStyle="1" w:styleId="E24CEF3384DA4B8782D07004F285E757">
    <w:name w:val="E24CEF3384DA4B8782D07004F285E757"/>
  </w:style>
  <w:style w:type="paragraph" w:customStyle="1" w:styleId="DEFAC08FAC6B41F8A87A0E4B7F9E7C60">
    <w:name w:val="DEFAC08FAC6B41F8A87A0E4B7F9E7C60"/>
  </w:style>
  <w:style w:type="paragraph" w:customStyle="1" w:styleId="3D21F473425045FE978C87917199E1D4">
    <w:name w:val="3D21F473425045FE978C87917199E1D4"/>
  </w:style>
  <w:style w:type="paragraph" w:customStyle="1" w:styleId="0CB2230E92794139BE87163947BE3BF2">
    <w:name w:val="0CB2230E92794139BE87163947BE3BF2"/>
  </w:style>
  <w:style w:type="paragraph" w:customStyle="1" w:styleId="BFFD894A87DE4E2FB84CD47AC1DC83F0">
    <w:name w:val="BFFD894A87DE4E2FB84CD47AC1DC83F0"/>
  </w:style>
  <w:style w:type="paragraph" w:customStyle="1" w:styleId="7B0543A536824718BF3EE0B3FD274121">
    <w:name w:val="7B0543A536824718BF3EE0B3FD274121"/>
  </w:style>
  <w:style w:type="paragraph" w:customStyle="1" w:styleId="0CF6845F2ABB47C2967BC0CECE7B06F9">
    <w:name w:val="0CF6845F2ABB47C2967BC0CECE7B06F9"/>
  </w:style>
  <w:style w:type="paragraph" w:customStyle="1" w:styleId="A995B2CD04544E43A90AB4E5FC6A9E4F">
    <w:name w:val="A995B2CD04544E43A90AB4E5FC6A9E4F"/>
  </w:style>
  <w:style w:type="paragraph" w:customStyle="1" w:styleId="0C88EB70D9944E2889BAF3398D2C065D">
    <w:name w:val="0C88EB70D9944E2889BAF3398D2C065D"/>
  </w:style>
  <w:style w:type="paragraph" w:customStyle="1" w:styleId="07CB31C41E5749DDAD09D6489E2DDF62">
    <w:name w:val="07CB31C41E5749DDAD09D6489E2DDF62"/>
  </w:style>
  <w:style w:type="paragraph" w:customStyle="1" w:styleId="635A0FF314BB424388A03D16B9A171BC">
    <w:name w:val="635A0FF314BB424388A03D16B9A171BC"/>
  </w:style>
  <w:style w:type="paragraph" w:customStyle="1" w:styleId="A32C1A5896C746DF8A3CF918B93B975E">
    <w:name w:val="A32C1A5896C746DF8A3CF918B93B975E"/>
  </w:style>
  <w:style w:type="paragraph" w:customStyle="1" w:styleId="0788B97C36B147E8B00E53F66C505E40">
    <w:name w:val="0788B97C36B147E8B00E53F66C505E40"/>
  </w:style>
  <w:style w:type="paragraph" w:customStyle="1" w:styleId="95EBA8731F1042D2BB0A4545BB6D70A5">
    <w:name w:val="95EBA8731F1042D2BB0A4545BB6D70A5"/>
  </w:style>
  <w:style w:type="paragraph" w:customStyle="1" w:styleId="E95F48A0EA8F4DE78C41757E7B5CBB71">
    <w:name w:val="E95F48A0EA8F4DE78C41757E7B5CBB71"/>
  </w:style>
  <w:style w:type="paragraph" w:customStyle="1" w:styleId="6AEC82C6B9994387B98C5423EDCF26EB">
    <w:name w:val="6AEC82C6B9994387B98C5423EDCF26EB"/>
  </w:style>
  <w:style w:type="paragraph" w:customStyle="1" w:styleId="4ADC707F138745629E79DD29CF265498">
    <w:name w:val="4ADC707F138745629E79DD29CF265498"/>
  </w:style>
  <w:style w:type="paragraph" w:customStyle="1" w:styleId="1CF46A2C225F4A6F9C6D8AE98056026E">
    <w:name w:val="1CF46A2C225F4A6F9C6D8AE98056026E"/>
  </w:style>
  <w:style w:type="paragraph" w:customStyle="1" w:styleId="B802FB3555A6429DB50947B48EF8662A">
    <w:name w:val="B802FB3555A6429DB50947B48EF8662A"/>
  </w:style>
  <w:style w:type="paragraph" w:customStyle="1" w:styleId="EC08B8997A31435A845886C67B0832AF">
    <w:name w:val="EC08B8997A31435A845886C67B0832AF"/>
  </w:style>
  <w:style w:type="paragraph" w:customStyle="1" w:styleId="F56F473A8FAA4E4AB9DF89D4B3C09FF1">
    <w:name w:val="F56F473A8FAA4E4AB9DF89D4B3C09FF1"/>
  </w:style>
  <w:style w:type="paragraph" w:customStyle="1" w:styleId="1F30EE94996945AB8174788BE2C367B2">
    <w:name w:val="1F30EE94996945AB8174788BE2C367B2"/>
  </w:style>
  <w:style w:type="paragraph" w:customStyle="1" w:styleId="05BCA7F8C7E940FF854D3DA908484FAF">
    <w:name w:val="05BCA7F8C7E940FF854D3DA908484FAF"/>
  </w:style>
  <w:style w:type="paragraph" w:customStyle="1" w:styleId="36EA94534DAC43809F5FFD2B1BE7F268">
    <w:name w:val="36EA94534DAC43809F5FFD2B1BE7F268"/>
  </w:style>
  <w:style w:type="paragraph" w:customStyle="1" w:styleId="8ACAE71F667C415DAB626743AEB791D6">
    <w:name w:val="8ACAE71F667C415DAB626743AEB791D6"/>
  </w:style>
  <w:style w:type="paragraph" w:customStyle="1" w:styleId="53D63B290B784033AAAB2BB6E9214C1C">
    <w:name w:val="53D63B290B784033AAAB2BB6E9214C1C"/>
  </w:style>
  <w:style w:type="paragraph" w:customStyle="1" w:styleId="05EDB26CE0404DFBAFB78D65FAA451FF">
    <w:name w:val="05EDB26CE0404DFBAFB78D65FAA451FF"/>
  </w:style>
  <w:style w:type="paragraph" w:customStyle="1" w:styleId="6BC5B3C16813496D9D832C5090C827F4">
    <w:name w:val="6BC5B3C16813496D9D832C5090C827F4"/>
  </w:style>
  <w:style w:type="paragraph" w:customStyle="1" w:styleId="1104BD01174E451F876833DD7B3EAA40">
    <w:name w:val="1104BD01174E451F876833DD7B3EAA40"/>
  </w:style>
  <w:style w:type="paragraph" w:customStyle="1" w:styleId="32CBF81BAF334A738C88287F2AB9CEB5">
    <w:name w:val="32CBF81BAF334A738C88287F2AB9CEB5"/>
  </w:style>
  <w:style w:type="paragraph" w:customStyle="1" w:styleId="DDFF88C6F07F456FB0404365045C832D">
    <w:name w:val="DDFF88C6F07F456FB0404365045C832D"/>
  </w:style>
  <w:style w:type="paragraph" w:customStyle="1" w:styleId="3666FED747264E7D8188DC68F4F3047F">
    <w:name w:val="3666FED747264E7D8188DC68F4F3047F"/>
  </w:style>
  <w:style w:type="paragraph" w:customStyle="1" w:styleId="B6B1415157F5431F930607CC5FC95CFF">
    <w:name w:val="B6B1415157F5431F930607CC5FC95CFF"/>
  </w:style>
  <w:style w:type="paragraph" w:customStyle="1" w:styleId="F8EF83C6AD84458BAC61305A2D467B2E">
    <w:name w:val="F8EF83C6AD84458BAC61305A2D467B2E"/>
  </w:style>
  <w:style w:type="paragraph" w:customStyle="1" w:styleId="6595F900B9FF43D5B42C3A13D63F1466">
    <w:name w:val="6595F900B9FF43D5B42C3A13D63F1466"/>
  </w:style>
  <w:style w:type="paragraph" w:customStyle="1" w:styleId="09A32D9336A04BC7ADD622D8927DAF79">
    <w:name w:val="09A32D9336A04BC7ADD622D8927DAF79"/>
  </w:style>
  <w:style w:type="paragraph" w:customStyle="1" w:styleId="DF273C5208404D19B77AE4C72A98E548">
    <w:name w:val="DF273C5208404D19B77AE4C72A98E548"/>
  </w:style>
  <w:style w:type="paragraph" w:customStyle="1" w:styleId="741D34040EBA4BFA851C3023411DFF01">
    <w:name w:val="741D34040EBA4BFA851C3023411DFF01"/>
  </w:style>
  <w:style w:type="paragraph" w:customStyle="1" w:styleId="C6F3C3642CA54CF69945CE1E73D424E4">
    <w:name w:val="C6F3C3642CA54CF69945CE1E73D424E4"/>
  </w:style>
  <w:style w:type="paragraph" w:customStyle="1" w:styleId="949106499D1146DAA4F6620AE7FA4E75">
    <w:name w:val="949106499D1146DAA4F6620AE7FA4E75"/>
  </w:style>
  <w:style w:type="paragraph" w:customStyle="1" w:styleId="F2EDBDFFA72544ACA02BBC91A5F823FE">
    <w:name w:val="F2EDBDFFA72544ACA02BBC91A5F823FE"/>
  </w:style>
  <w:style w:type="paragraph" w:customStyle="1" w:styleId="E61A6AFE07FC4408951682EC28B73DA7">
    <w:name w:val="E61A6AFE07FC4408951682EC28B73DA7"/>
  </w:style>
  <w:style w:type="paragraph" w:customStyle="1" w:styleId="C1FA665058884C4F936494E96F360DBE">
    <w:name w:val="C1FA665058884C4F936494E96F360DBE"/>
  </w:style>
  <w:style w:type="paragraph" w:customStyle="1" w:styleId="E8B458C7746846AF9D2AE67DB3BEB300">
    <w:name w:val="E8B458C7746846AF9D2AE67DB3BEB300"/>
  </w:style>
  <w:style w:type="paragraph" w:customStyle="1" w:styleId="81379B21516C4108AD0D9CBB19D22758">
    <w:name w:val="81379B21516C4108AD0D9CBB19D22758"/>
  </w:style>
  <w:style w:type="paragraph" w:customStyle="1" w:styleId="18F5C135784E4AD4BB995F4E5062DBA7">
    <w:name w:val="18F5C135784E4AD4BB995F4E5062DBA7"/>
  </w:style>
  <w:style w:type="paragraph" w:customStyle="1" w:styleId="9EF618E06FCA4125AF39756D44F6AFD3">
    <w:name w:val="9EF618E06FCA4125AF39756D44F6AFD3"/>
  </w:style>
  <w:style w:type="paragraph" w:customStyle="1" w:styleId="59EAC59BC2D14BACA6CB337A636F72D5">
    <w:name w:val="59EAC59BC2D14BACA6CB337A636F72D5"/>
  </w:style>
  <w:style w:type="paragraph" w:customStyle="1" w:styleId="4DCDA6683F754393B3AF5DE202ABDAB7">
    <w:name w:val="4DCDA6683F754393B3AF5DE202ABDAB7"/>
  </w:style>
  <w:style w:type="paragraph" w:customStyle="1" w:styleId="282676C4ACB8498F8B72AC2838544671">
    <w:name w:val="282676C4ACB8498F8B72AC2838544671"/>
  </w:style>
  <w:style w:type="paragraph" w:customStyle="1" w:styleId="7A9D62BE789040658F6A1B18A7B17FCD">
    <w:name w:val="7A9D62BE789040658F6A1B18A7B17FCD"/>
  </w:style>
  <w:style w:type="paragraph" w:customStyle="1" w:styleId="F7FDC23B80D74D0B9D3F52CE38858A5E">
    <w:name w:val="F7FDC23B80D74D0B9D3F52CE38858A5E"/>
  </w:style>
  <w:style w:type="paragraph" w:customStyle="1" w:styleId="01CBB4BF4F854373A64B49DECC5A2894">
    <w:name w:val="01CBB4BF4F854373A64B49DECC5A28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92e0e96-e981-4986-b7ab-d2faa2db7e0d">222U3PR6MZ3K-1340071381-547165</_dlc_DocId>
    <_dlc_DocIdUrl xmlns="e92e0e96-e981-4986-b7ab-d2faa2db7e0d">
      <Url>https://auscyclingorgau.sharepoint.com/sites/docs/_layouts/15/DocIdRedir.aspx?ID=222U3PR6MZ3K-1340071381-547165</Url>
      <Description>222U3PR6MZ3K-1340071381-547165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0123F7B552A748BD93EFB58D73C545" ma:contentTypeVersion="28" ma:contentTypeDescription="Create a new document." ma:contentTypeScope="" ma:versionID="f80b49f74af65d4d5f62d0e596d03d12">
  <xsd:schema xmlns:xsd="http://www.w3.org/2001/XMLSchema" xmlns:xs="http://www.w3.org/2001/XMLSchema" xmlns:p="http://schemas.microsoft.com/office/2006/metadata/properties" xmlns:ns2="e92e0e96-e981-4986-b7ab-d2faa2db7e0d" xmlns:ns3="f7d73f22-57cf-4871-8225-3ad7e581b968" targetNamespace="http://schemas.microsoft.com/office/2006/metadata/properties" ma:root="true" ma:fieldsID="ae38ff6824d1c28b2da6cc8e92b1eb26" ns2:_="" ns3:_="">
    <xsd:import namespace="e92e0e96-e981-4986-b7ab-d2faa2db7e0d"/>
    <xsd:import namespace="f7d73f22-57cf-4871-8225-3ad7e581b96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e0e96-e981-4986-b7ab-d2faa2db7e0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73f22-57cf-4871-8225-3ad7e581b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1DD5ED-907D-400B-8C12-965C1A37EE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B21BDF-253A-4CA7-AE43-43003DB8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5B6BC7-4CC2-4C49-B4AF-439E0F07688F}">
  <ds:schemaRefs>
    <ds:schemaRef ds:uri="http://schemas.microsoft.com/office/2006/metadata/properties"/>
    <ds:schemaRef ds:uri="http://schemas.microsoft.com/office/infopath/2007/PartnerControls"/>
    <ds:schemaRef ds:uri="e92e0e96-e981-4986-b7ab-d2faa2db7e0d"/>
  </ds:schemaRefs>
</ds:datastoreItem>
</file>

<file path=customXml/itemProps5.xml><?xml version="1.0" encoding="utf-8"?>
<ds:datastoreItem xmlns:ds="http://schemas.openxmlformats.org/officeDocument/2006/customXml" ds:itemID="{93DA61C1-26F8-4331-B64A-FF8014932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e0e96-e981-4986-b7ab-d2faa2db7e0d"/>
    <ds:schemaRef ds:uri="f7d73f22-57cf-4871-8225-3ad7e581b9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3164BA9-194C-44DD-8DE0-AC4325598AF7}">
  <ds:schemaRefs>
    <ds:schemaRef ds:uri="http://schemas.microsoft.com/sharepoint/event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AusCycling - Emergency Management Plan Template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Emily Maclver</dc:creator>
  <keywords/>
  <dc:description/>
  <lastModifiedBy>Kipp Kaufmann</lastModifiedBy>
  <revision>2</revision>
  <lastPrinted>2020-06-01T04:23:00.0000000Z</lastPrinted>
  <dcterms:created xsi:type="dcterms:W3CDTF">2021-06-28T06:43:00.0000000Z</dcterms:created>
  <dcterms:modified xsi:type="dcterms:W3CDTF">2021-06-30T04:31:35.3127402Z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0x010100370123F7B552A748BD93EFB58D73C545</vt:lpwstr>
  </property>
  <property fmtid="{D5CDD505-2E9C-101B-9397-08002B2CF9AE}" pid="3" name="_dlc_DocIdItemGuid">
    <vt:lpwstr>2f2769ce-27f2-4647-86d2-91c21cb33416</vt:lpwstr>
  </property>
</Properties>
</file>